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6FFA89" w14:textId="617346AD" w:rsidR="00F40E52" w:rsidRDefault="00591AF9" w:rsidP="00F40E52">
      <w:pPr>
        <w:rPr>
          <w:rFonts w:ascii="Open Sans" w:hAnsi="Open Sans" w:cs="Open Sans"/>
        </w:rPr>
      </w:pPr>
      <w:r>
        <w:rPr>
          <w:rFonts w:ascii="Open Sans" w:hAnsi="Open Sans" w:cs="Open Sans"/>
        </w:rPr>
        <w:t xml:space="preserve">  </w:t>
      </w:r>
    </w:p>
    <w:p w14:paraId="154E0958" w14:textId="47F52976" w:rsidR="00034194" w:rsidRDefault="00895174" w:rsidP="00511241">
      <w:pPr>
        <w:rPr>
          <w:rFonts w:ascii="Open Sans" w:hAnsi="Open Sans" w:cs="Open Sans"/>
          <w:b/>
          <w:color w:val="3366CC"/>
        </w:rPr>
      </w:pPr>
      <w:r>
        <w:rPr>
          <w:rFonts w:ascii="Open Sans" w:hAnsi="Open Sans" w:cs="Open Sans"/>
          <w:b/>
          <w:color w:val="3366CC"/>
        </w:rPr>
        <w:t>OUR LADY OF COMPASSION</w:t>
      </w:r>
      <w:r w:rsidR="00077B5F">
        <w:rPr>
          <w:rFonts w:ascii="Open Sans" w:hAnsi="Open Sans" w:cs="Open Sans"/>
          <w:b/>
          <w:color w:val="3366CC"/>
        </w:rPr>
        <w:t xml:space="preserve"> </w:t>
      </w:r>
      <w:r w:rsidR="00591AF9">
        <w:rPr>
          <w:rFonts w:ascii="Open Sans" w:hAnsi="Open Sans" w:cs="Open Sans"/>
          <w:b/>
          <w:color w:val="3366CC"/>
        </w:rPr>
        <w:t xml:space="preserve">CATHOLIC </w:t>
      </w:r>
      <w:r w:rsidR="00511241" w:rsidRPr="000018C6">
        <w:rPr>
          <w:rFonts w:ascii="Open Sans" w:hAnsi="Open Sans" w:cs="Open Sans"/>
          <w:b/>
          <w:color w:val="3366CC"/>
        </w:rPr>
        <w:t>SCHOOL</w:t>
      </w:r>
      <w:r w:rsidR="00034194">
        <w:rPr>
          <w:rFonts w:ascii="Open Sans" w:hAnsi="Open Sans" w:cs="Open Sans"/>
          <w:b/>
          <w:color w:val="3366CC"/>
        </w:rPr>
        <w:t xml:space="preserve"> </w:t>
      </w:r>
    </w:p>
    <w:p w14:paraId="4A4EB408" w14:textId="416363ED" w:rsidR="00511241" w:rsidRPr="00511241" w:rsidRDefault="00511241" w:rsidP="00511241">
      <w:pPr>
        <w:rPr>
          <w:rFonts w:ascii="Open Sans" w:hAnsi="Open Sans" w:cs="Open Sans"/>
          <w:b/>
          <w:color w:val="3366CC"/>
        </w:rPr>
      </w:pPr>
      <w:r w:rsidRPr="00511241">
        <w:rPr>
          <w:rFonts w:ascii="Open Sans" w:hAnsi="Open Sans" w:cs="Open Sans"/>
          <w:b/>
          <w:color w:val="3366CC"/>
        </w:rPr>
        <w:t>SUPPLEMENTARY INFORMATION FORM</w:t>
      </w:r>
      <w:r w:rsidR="00034194">
        <w:rPr>
          <w:rFonts w:ascii="Open Sans" w:hAnsi="Open Sans" w:cs="Open Sans"/>
          <w:b/>
          <w:color w:val="3366CC"/>
        </w:rPr>
        <w:t xml:space="preserve"> </w:t>
      </w:r>
      <w:r w:rsidR="00895174">
        <w:rPr>
          <w:rFonts w:ascii="Open Sans" w:hAnsi="Open Sans" w:cs="Open Sans"/>
          <w:b/>
          <w:color w:val="3366CC"/>
        </w:rPr>
        <w:t>September 2028</w:t>
      </w:r>
    </w:p>
    <w:p w14:paraId="485D710B" w14:textId="0BB12A39" w:rsidR="00511241" w:rsidRPr="00591AF9" w:rsidRDefault="00511241" w:rsidP="00511241">
      <w:pPr>
        <w:rPr>
          <w:rFonts w:ascii="Open Sans" w:hAnsi="Open Sans" w:cs="Open Sans"/>
        </w:rPr>
      </w:pPr>
      <w:r w:rsidRPr="00895174">
        <w:rPr>
          <w:rFonts w:ascii="Open Sans" w:hAnsi="Open Sans" w:cs="Open Sans"/>
        </w:rPr>
        <w:t xml:space="preserve">If you are expressing a preference for a place for your child at </w:t>
      </w:r>
      <w:r w:rsidR="00895174" w:rsidRPr="00895174">
        <w:rPr>
          <w:rFonts w:ascii="Open Sans" w:hAnsi="Open Sans" w:cs="Open Sans"/>
          <w:bCs/>
        </w:rPr>
        <w:t xml:space="preserve">Our Lady of Compassion </w:t>
      </w:r>
      <w:r w:rsidR="00591AF9" w:rsidRPr="00895174">
        <w:rPr>
          <w:rFonts w:ascii="Open Sans" w:hAnsi="Open Sans" w:cs="Open Sans"/>
        </w:rPr>
        <w:t>School</w:t>
      </w:r>
      <w:r w:rsidRPr="00895174">
        <w:rPr>
          <w:rFonts w:ascii="Open Sans" w:hAnsi="Open Sans" w:cs="Open Sans"/>
        </w:rPr>
        <w:t xml:space="preserve"> in </w:t>
      </w:r>
      <w:r w:rsidR="00895174" w:rsidRPr="00895174">
        <w:rPr>
          <w:rFonts w:ascii="Open Sans" w:hAnsi="Open Sans" w:cs="Open Sans"/>
          <w:bCs/>
        </w:rPr>
        <w:t xml:space="preserve">September 2028 </w:t>
      </w:r>
      <w:r w:rsidRPr="00895174">
        <w:rPr>
          <w:rFonts w:ascii="Open Sans" w:hAnsi="Open Sans" w:cs="Open Sans"/>
        </w:rPr>
        <w:t>and wish to apply under a faith criterion, you should complete this Supplementary Information Form</w:t>
      </w:r>
      <w:r w:rsidRPr="00591AF9">
        <w:rPr>
          <w:rFonts w:ascii="Open Sans" w:hAnsi="Open Sans" w:cs="Open Sans"/>
        </w:rPr>
        <w:t>.</w:t>
      </w:r>
    </w:p>
    <w:p w14:paraId="43C6A08B" w14:textId="342D1AF0" w:rsidR="00511241" w:rsidRPr="00A600D9" w:rsidRDefault="00511241" w:rsidP="00511241">
      <w:pPr>
        <w:numPr>
          <w:ilvl w:val="0"/>
          <w:numId w:val="20"/>
        </w:numPr>
        <w:rPr>
          <w:rFonts w:ascii="Open Sans" w:hAnsi="Open Sans" w:cs="Open Sans"/>
          <w:b/>
        </w:rPr>
      </w:pPr>
      <w:r w:rsidRPr="00A600D9">
        <w:rPr>
          <w:rFonts w:ascii="Open Sans" w:hAnsi="Open Sans" w:cs="Open Sans"/>
        </w:rPr>
        <w:t xml:space="preserve">The completed Supplementary Information Form, together with all supporting documentation (see Notes below), should be </w:t>
      </w:r>
      <w:r w:rsidRPr="00A600D9">
        <w:rPr>
          <w:rFonts w:ascii="Open Sans" w:hAnsi="Open Sans" w:cs="Open Sans"/>
          <w:b/>
        </w:rPr>
        <w:t>r</w:t>
      </w:r>
      <w:r w:rsidR="00591AF9" w:rsidRPr="00A600D9">
        <w:rPr>
          <w:rFonts w:ascii="Open Sans" w:hAnsi="Open Sans" w:cs="Open Sans"/>
          <w:b/>
        </w:rPr>
        <w:t xml:space="preserve">eturned to </w:t>
      </w:r>
      <w:hyperlink r:id="rId11" w:history="1">
        <w:r w:rsidR="00895174" w:rsidRPr="001C28D3">
          <w:rPr>
            <w:rStyle w:val="Hyperlink"/>
            <w:rFonts w:ascii="Open Sans" w:hAnsi="Open Sans" w:cs="Open Sans"/>
            <w:b/>
          </w:rPr>
          <w:t>admin@olocprimary.co.uk</w:t>
        </w:r>
      </w:hyperlink>
      <w:r w:rsidR="00895174">
        <w:rPr>
          <w:rFonts w:ascii="Open Sans" w:hAnsi="Open Sans" w:cs="Open Sans"/>
          <w:b/>
          <w:color w:val="0070C0"/>
        </w:rPr>
        <w:t xml:space="preserve"> </w:t>
      </w:r>
      <w:r w:rsidRPr="00A600D9">
        <w:rPr>
          <w:rFonts w:ascii="Open Sans" w:hAnsi="Open Sans" w:cs="Open Sans"/>
        </w:rPr>
        <w:t xml:space="preserve">by the closing date </w:t>
      </w:r>
      <w:r w:rsidRPr="00A600D9">
        <w:rPr>
          <w:rFonts w:ascii="Open Sans" w:hAnsi="Open Sans" w:cs="Open Sans"/>
          <w:b/>
          <w:bCs/>
        </w:rPr>
        <w:t>15</w:t>
      </w:r>
      <w:r w:rsidRPr="00A600D9">
        <w:rPr>
          <w:rFonts w:ascii="Open Sans" w:hAnsi="Open Sans" w:cs="Open Sans"/>
          <w:b/>
          <w:bCs/>
          <w:vertAlign w:val="superscript"/>
        </w:rPr>
        <w:t>th</w:t>
      </w:r>
      <w:r w:rsidRPr="00A600D9">
        <w:rPr>
          <w:rFonts w:ascii="Open Sans" w:hAnsi="Open Sans" w:cs="Open Sans"/>
          <w:b/>
          <w:bCs/>
        </w:rPr>
        <w:t xml:space="preserve"> </w:t>
      </w:r>
      <w:r w:rsidRPr="00895174">
        <w:rPr>
          <w:rFonts w:ascii="Open Sans" w:hAnsi="Open Sans" w:cs="Open Sans"/>
          <w:b/>
          <w:bCs/>
        </w:rPr>
        <w:t xml:space="preserve">January </w:t>
      </w:r>
      <w:r w:rsidR="00895174" w:rsidRPr="00895174">
        <w:rPr>
          <w:rFonts w:ascii="Open Sans" w:hAnsi="Open Sans" w:cs="Open Sans"/>
          <w:b/>
          <w:bCs/>
        </w:rPr>
        <w:t>2028</w:t>
      </w:r>
      <w:r w:rsidR="005911CD" w:rsidRPr="00895174">
        <w:rPr>
          <w:rFonts w:ascii="Open Sans" w:hAnsi="Open Sans" w:cs="Open Sans"/>
          <w:b/>
          <w:bCs/>
        </w:rPr>
        <w:t xml:space="preserve"> </w:t>
      </w:r>
      <w:r w:rsidR="00591AF9" w:rsidRPr="00895174">
        <w:rPr>
          <w:rFonts w:ascii="Open Sans" w:hAnsi="Open Sans" w:cs="Open Sans"/>
          <w:b/>
          <w:bCs/>
        </w:rPr>
        <w:t xml:space="preserve"> </w:t>
      </w:r>
      <w:r w:rsidR="00B75C14" w:rsidRPr="00895174">
        <w:rPr>
          <w:rFonts w:ascii="Open Sans" w:hAnsi="Open Sans" w:cs="Open Sans"/>
        </w:rPr>
        <w:t xml:space="preserve">for </w:t>
      </w:r>
      <w:r w:rsidR="00B75C14" w:rsidRPr="00A600D9">
        <w:rPr>
          <w:rFonts w:ascii="Open Sans" w:hAnsi="Open Sans" w:cs="Open Sans"/>
        </w:rPr>
        <w:t>w</w:t>
      </w:r>
      <w:r w:rsidR="00C22C67" w:rsidRPr="00A600D9">
        <w:rPr>
          <w:rFonts w:ascii="Open Sans" w:hAnsi="Open Sans" w:cs="Open Sans"/>
        </w:rPr>
        <w:t>hich you will receive a receipt</w:t>
      </w:r>
      <w:r w:rsidR="003F0FD4" w:rsidRPr="00A600D9">
        <w:rPr>
          <w:rFonts w:ascii="Open Sans" w:hAnsi="Open Sans" w:cs="Open Sans"/>
        </w:rPr>
        <w:t>.</w:t>
      </w:r>
    </w:p>
    <w:p w14:paraId="3609BD67" w14:textId="77777777" w:rsidR="00511241" w:rsidRPr="00A600D9" w:rsidRDefault="00511241" w:rsidP="00511241">
      <w:pPr>
        <w:numPr>
          <w:ilvl w:val="0"/>
          <w:numId w:val="20"/>
        </w:numPr>
        <w:rPr>
          <w:rFonts w:ascii="Open Sans" w:hAnsi="Open Sans" w:cs="Open Sans"/>
          <w:b/>
        </w:rPr>
      </w:pPr>
      <w:r w:rsidRPr="00A600D9">
        <w:rPr>
          <w:rFonts w:ascii="Open Sans" w:hAnsi="Open Sans" w:cs="Open Sans"/>
        </w:rPr>
        <w:t>If you are applying to more than one Catholic school or academy you will need to complete a separate Supplementary Information Form for each school/academy.</w:t>
      </w:r>
    </w:p>
    <w:p w14:paraId="2EB3E825" w14:textId="6F6DA842" w:rsidR="00511241" w:rsidRPr="00A600D9" w:rsidRDefault="00511241" w:rsidP="00511241">
      <w:pPr>
        <w:numPr>
          <w:ilvl w:val="0"/>
          <w:numId w:val="20"/>
        </w:numPr>
        <w:rPr>
          <w:rFonts w:ascii="Open Sans" w:hAnsi="Open Sans" w:cs="Open Sans"/>
          <w:b/>
        </w:rPr>
      </w:pPr>
      <w:r w:rsidRPr="00A600D9">
        <w:rPr>
          <w:rFonts w:ascii="Open Sans" w:hAnsi="Open Sans" w:cs="Open Sans"/>
          <w:b/>
        </w:rPr>
        <w:t xml:space="preserve">If you do not provide the information required in this form and return it to the </w:t>
      </w:r>
      <w:r w:rsidR="003F1DFC" w:rsidRPr="00A600D9">
        <w:rPr>
          <w:rFonts w:ascii="Open Sans" w:hAnsi="Open Sans" w:cs="Open Sans"/>
          <w:b/>
        </w:rPr>
        <w:t>school</w:t>
      </w:r>
      <w:r w:rsidRPr="00A600D9">
        <w:rPr>
          <w:rFonts w:ascii="Open Sans" w:hAnsi="Open Sans" w:cs="Open Sans"/>
          <w:b/>
        </w:rPr>
        <w:t>, with all supporting documentation, by the closing date, your child may not be placed in the appropriate faith category and this may affect your child’s chance of being offered a place.</w:t>
      </w:r>
    </w:p>
    <w:p w14:paraId="46DD911B" w14:textId="77777777" w:rsidR="00511241" w:rsidRPr="00A600D9" w:rsidRDefault="00511241" w:rsidP="00511241">
      <w:pPr>
        <w:numPr>
          <w:ilvl w:val="0"/>
          <w:numId w:val="20"/>
        </w:numPr>
        <w:rPr>
          <w:rFonts w:ascii="Open Sans" w:hAnsi="Open Sans" w:cs="Open Sans"/>
          <w:b/>
        </w:rPr>
      </w:pPr>
      <w:r w:rsidRPr="00A600D9">
        <w:rPr>
          <w:rFonts w:ascii="Open Sans" w:hAnsi="Open Sans" w:cs="Open Sans"/>
        </w:rPr>
        <w:t xml:space="preserve">Remember – you </w:t>
      </w:r>
      <w:r w:rsidRPr="00A600D9">
        <w:rPr>
          <w:rFonts w:ascii="Open Sans" w:hAnsi="Open Sans" w:cs="Open Sans"/>
          <w:b/>
        </w:rPr>
        <w:t>must</w:t>
      </w:r>
      <w:r w:rsidRPr="00A600D9">
        <w:rPr>
          <w:rFonts w:ascii="Open Sans" w:hAnsi="Open Sans" w:cs="Open Sans"/>
        </w:rPr>
        <w:t xml:space="preserve"> also complete the Common Application Form.</w:t>
      </w:r>
    </w:p>
    <w:p w14:paraId="5F26B8A4" w14:textId="77777777" w:rsidR="001660E7" w:rsidRDefault="001660E7" w:rsidP="00511241">
      <w:pPr>
        <w:rPr>
          <w:rFonts w:ascii="Open Sans" w:hAnsi="Open Sans" w:cs="Open Sans"/>
          <w:b/>
        </w:rPr>
      </w:pPr>
    </w:p>
    <w:tbl>
      <w:tblPr>
        <w:tblStyle w:val="TableGrid"/>
        <w:tblpPr w:leftFromText="180" w:rightFromText="180" w:vertAnchor="text" w:horzAnchor="margin" w:tblpY="44"/>
        <w:tblW w:w="0" w:type="auto"/>
        <w:tblLook w:val="04A0" w:firstRow="1" w:lastRow="0" w:firstColumn="1" w:lastColumn="0" w:noHBand="0" w:noVBand="1"/>
      </w:tblPr>
      <w:tblGrid>
        <w:gridCol w:w="2972"/>
        <w:gridCol w:w="6656"/>
      </w:tblGrid>
      <w:tr w:rsidR="00A600D9" w:rsidRPr="00A600D9" w14:paraId="4B6DE8F1" w14:textId="77777777" w:rsidTr="00712F1B">
        <w:tc>
          <w:tcPr>
            <w:tcW w:w="2972" w:type="dxa"/>
          </w:tcPr>
          <w:p w14:paraId="2BAD9152" w14:textId="77777777" w:rsidR="00712F1B" w:rsidRPr="00A600D9" w:rsidRDefault="00712F1B" w:rsidP="00712F1B">
            <w:pPr>
              <w:rPr>
                <w:rFonts w:ascii="Open Sans" w:hAnsi="Open Sans" w:cs="Open Sans"/>
                <w:b/>
              </w:rPr>
            </w:pPr>
            <w:r w:rsidRPr="00A600D9">
              <w:rPr>
                <w:rFonts w:ascii="Open Sans" w:hAnsi="Open Sans" w:cs="Open Sans"/>
                <w:b/>
              </w:rPr>
              <w:t>Name of child:</w:t>
            </w:r>
          </w:p>
        </w:tc>
        <w:tc>
          <w:tcPr>
            <w:tcW w:w="6656" w:type="dxa"/>
          </w:tcPr>
          <w:p w14:paraId="3CACC77D" w14:textId="77777777" w:rsidR="00712F1B" w:rsidRPr="00A600D9" w:rsidRDefault="00712F1B" w:rsidP="00712F1B">
            <w:pPr>
              <w:rPr>
                <w:rFonts w:ascii="Open Sans" w:hAnsi="Open Sans" w:cs="Open Sans"/>
                <w:b/>
              </w:rPr>
            </w:pPr>
          </w:p>
        </w:tc>
      </w:tr>
      <w:tr w:rsidR="00A600D9" w:rsidRPr="00A600D9" w14:paraId="744B5444" w14:textId="77777777" w:rsidTr="00712F1B">
        <w:tc>
          <w:tcPr>
            <w:tcW w:w="2972" w:type="dxa"/>
          </w:tcPr>
          <w:p w14:paraId="794685A0" w14:textId="4DE95E5D" w:rsidR="00266FB5" w:rsidRPr="00A600D9" w:rsidRDefault="00266FB5" w:rsidP="00712F1B">
            <w:pPr>
              <w:rPr>
                <w:rFonts w:ascii="Open Sans" w:hAnsi="Open Sans" w:cs="Open Sans"/>
                <w:b/>
              </w:rPr>
            </w:pPr>
            <w:r w:rsidRPr="00A600D9">
              <w:rPr>
                <w:rFonts w:ascii="Open Sans" w:hAnsi="Open Sans" w:cs="Open Sans"/>
                <w:b/>
              </w:rPr>
              <w:t>Date of Birth</w:t>
            </w:r>
            <w:r w:rsidR="00377C6B" w:rsidRPr="00A600D9">
              <w:rPr>
                <w:rFonts w:ascii="Open Sans" w:hAnsi="Open Sans" w:cs="Open Sans"/>
                <w:b/>
              </w:rPr>
              <w:t>:</w:t>
            </w:r>
          </w:p>
        </w:tc>
        <w:tc>
          <w:tcPr>
            <w:tcW w:w="6656" w:type="dxa"/>
          </w:tcPr>
          <w:p w14:paraId="21813141" w14:textId="77777777" w:rsidR="00266FB5" w:rsidRPr="00A600D9" w:rsidRDefault="00266FB5" w:rsidP="00712F1B">
            <w:pPr>
              <w:rPr>
                <w:rFonts w:ascii="Open Sans" w:hAnsi="Open Sans" w:cs="Open Sans"/>
                <w:b/>
              </w:rPr>
            </w:pPr>
          </w:p>
        </w:tc>
      </w:tr>
      <w:tr w:rsidR="00A600D9" w:rsidRPr="00A600D9" w14:paraId="79D8F45E" w14:textId="77777777" w:rsidTr="00712F1B">
        <w:tc>
          <w:tcPr>
            <w:tcW w:w="2972" w:type="dxa"/>
          </w:tcPr>
          <w:p w14:paraId="528E39EB" w14:textId="77777777" w:rsidR="00712F1B" w:rsidRPr="00A600D9" w:rsidRDefault="00712F1B" w:rsidP="00712F1B">
            <w:pPr>
              <w:rPr>
                <w:rFonts w:ascii="Open Sans" w:hAnsi="Open Sans" w:cs="Open Sans"/>
                <w:b/>
              </w:rPr>
            </w:pPr>
            <w:r w:rsidRPr="00A600D9">
              <w:rPr>
                <w:rFonts w:ascii="Open Sans" w:hAnsi="Open Sans" w:cs="Open Sans"/>
                <w:b/>
              </w:rPr>
              <w:t>Address of child:</w:t>
            </w:r>
            <w:r w:rsidRPr="00A600D9">
              <w:rPr>
                <w:rFonts w:ascii="Open Sans" w:hAnsi="Open Sans" w:cs="Open Sans"/>
                <w:b/>
              </w:rPr>
              <w:tab/>
            </w:r>
          </w:p>
        </w:tc>
        <w:tc>
          <w:tcPr>
            <w:tcW w:w="6656" w:type="dxa"/>
          </w:tcPr>
          <w:p w14:paraId="7556498D" w14:textId="77777777" w:rsidR="00712F1B" w:rsidRPr="00A600D9" w:rsidRDefault="00712F1B" w:rsidP="00712F1B">
            <w:pPr>
              <w:rPr>
                <w:rFonts w:ascii="Open Sans" w:hAnsi="Open Sans" w:cs="Open Sans"/>
                <w:b/>
              </w:rPr>
            </w:pPr>
          </w:p>
          <w:p w14:paraId="53413304" w14:textId="77777777" w:rsidR="00712F1B" w:rsidRPr="00A600D9" w:rsidRDefault="00712F1B" w:rsidP="00712F1B">
            <w:pPr>
              <w:rPr>
                <w:rFonts w:ascii="Open Sans" w:hAnsi="Open Sans" w:cs="Open Sans"/>
                <w:b/>
              </w:rPr>
            </w:pPr>
          </w:p>
          <w:p w14:paraId="3550DA71" w14:textId="77777777" w:rsidR="00712F1B" w:rsidRPr="00A600D9" w:rsidRDefault="00712F1B" w:rsidP="00712F1B">
            <w:pPr>
              <w:rPr>
                <w:rFonts w:ascii="Open Sans" w:hAnsi="Open Sans" w:cs="Open Sans"/>
                <w:b/>
              </w:rPr>
            </w:pPr>
          </w:p>
        </w:tc>
      </w:tr>
      <w:tr w:rsidR="00A600D9" w:rsidRPr="00A600D9" w14:paraId="23E525AA" w14:textId="77777777" w:rsidTr="00712F1B">
        <w:tc>
          <w:tcPr>
            <w:tcW w:w="2972" w:type="dxa"/>
          </w:tcPr>
          <w:p w14:paraId="1C9ACA3D" w14:textId="719DCDB4" w:rsidR="00693536" w:rsidRPr="00A600D9" w:rsidRDefault="00693536" w:rsidP="00712F1B">
            <w:pPr>
              <w:rPr>
                <w:rFonts w:ascii="Open Sans" w:hAnsi="Open Sans" w:cs="Open Sans"/>
                <w:b/>
              </w:rPr>
            </w:pPr>
            <w:r w:rsidRPr="00A600D9">
              <w:rPr>
                <w:rFonts w:ascii="Open Sans" w:hAnsi="Open Sans" w:cs="Open Sans"/>
                <w:b/>
              </w:rPr>
              <w:t>Current Primary School</w:t>
            </w:r>
            <w:r w:rsidR="00600EFD" w:rsidRPr="00A600D9">
              <w:rPr>
                <w:rFonts w:ascii="Open Sans" w:hAnsi="Open Sans" w:cs="Open Sans"/>
                <w:b/>
              </w:rPr>
              <w:t xml:space="preserve"> (for Secondary School application</w:t>
            </w:r>
            <w:r w:rsidR="003C2B71" w:rsidRPr="00A600D9">
              <w:rPr>
                <w:rFonts w:ascii="Open Sans" w:hAnsi="Open Sans" w:cs="Open Sans"/>
                <w:b/>
              </w:rPr>
              <w:t>)</w:t>
            </w:r>
            <w:r w:rsidR="00377C6B" w:rsidRPr="00A600D9">
              <w:rPr>
                <w:rFonts w:ascii="Open Sans" w:hAnsi="Open Sans" w:cs="Open Sans"/>
                <w:b/>
              </w:rPr>
              <w:t>:</w:t>
            </w:r>
          </w:p>
        </w:tc>
        <w:tc>
          <w:tcPr>
            <w:tcW w:w="6656" w:type="dxa"/>
          </w:tcPr>
          <w:p w14:paraId="794D41E0" w14:textId="77777777" w:rsidR="00693536" w:rsidRPr="00A600D9" w:rsidRDefault="00693536" w:rsidP="00712F1B">
            <w:pPr>
              <w:rPr>
                <w:rFonts w:ascii="Open Sans" w:hAnsi="Open Sans" w:cs="Open Sans"/>
                <w:b/>
              </w:rPr>
            </w:pPr>
          </w:p>
        </w:tc>
      </w:tr>
      <w:tr w:rsidR="00A600D9" w:rsidRPr="00A600D9" w14:paraId="475C0610" w14:textId="77777777" w:rsidTr="00712F1B">
        <w:tc>
          <w:tcPr>
            <w:tcW w:w="2972" w:type="dxa"/>
          </w:tcPr>
          <w:p w14:paraId="19A06C51" w14:textId="038BD194" w:rsidR="003C2B71" w:rsidRPr="00A600D9" w:rsidRDefault="003C2B71" w:rsidP="00895174">
            <w:pPr>
              <w:rPr>
                <w:rFonts w:ascii="Open Sans" w:hAnsi="Open Sans" w:cs="Open Sans"/>
                <w:b/>
              </w:rPr>
            </w:pPr>
            <w:r w:rsidRPr="00A600D9">
              <w:rPr>
                <w:rFonts w:ascii="Open Sans" w:hAnsi="Open Sans" w:cs="Open Sans"/>
                <w:b/>
              </w:rPr>
              <w:t xml:space="preserve">Siblings who will </w:t>
            </w:r>
            <w:r w:rsidR="00EA7997" w:rsidRPr="00A600D9">
              <w:rPr>
                <w:rFonts w:ascii="Open Sans" w:hAnsi="Open Sans" w:cs="Open Sans"/>
                <w:b/>
              </w:rPr>
              <w:t xml:space="preserve">be on </w:t>
            </w:r>
            <w:r w:rsidR="00EA7997" w:rsidRPr="00895174">
              <w:rPr>
                <w:rFonts w:ascii="Open Sans" w:hAnsi="Open Sans" w:cs="Open Sans"/>
                <w:b/>
              </w:rPr>
              <w:t xml:space="preserve">roll </w:t>
            </w:r>
            <w:r w:rsidR="0093228B" w:rsidRPr="00895174">
              <w:rPr>
                <w:rFonts w:ascii="Open Sans" w:hAnsi="Open Sans" w:cs="Open Sans"/>
                <w:b/>
              </w:rPr>
              <w:t xml:space="preserve"> </w:t>
            </w:r>
            <w:r w:rsidR="00895174" w:rsidRPr="00895174">
              <w:rPr>
                <w:rFonts w:ascii="Open Sans" w:hAnsi="Open Sans" w:cs="Open Sans"/>
                <w:b/>
              </w:rPr>
              <w:t xml:space="preserve">Our Lady of Compassion </w:t>
            </w:r>
            <w:r w:rsidR="00591AF9" w:rsidRPr="00A600D9">
              <w:rPr>
                <w:rFonts w:ascii="Open Sans" w:hAnsi="Open Sans" w:cs="Open Sans"/>
                <w:b/>
              </w:rPr>
              <w:t>School</w:t>
            </w:r>
            <w:r w:rsidR="0093228B">
              <w:rPr>
                <w:rFonts w:ascii="Open Sans" w:hAnsi="Open Sans" w:cs="Open Sans"/>
                <w:b/>
              </w:rPr>
              <w:t xml:space="preserve"> </w:t>
            </w:r>
            <w:r w:rsidR="00C12271" w:rsidRPr="00A600D9">
              <w:rPr>
                <w:rFonts w:ascii="Open Sans" w:hAnsi="Open Sans" w:cs="Open Sans"/>
                <w:b/>
              </w:rPr>
              <w:t>(including year group)</w:t>
            </w:r>
            <w:r w:rsidR="00377C6B" w:rsidRPr="00A600D9">
              <w:rPr>
                <w:rFonts w:ascii="Open Sans" w:hAnsi="Open Sans" w:cs="Open Sans"/>
                <w:b/>
              </w:rPr>
              <w:t>:</w:t>
            </w:r>
            <w:r w:rsidR="00EE6A41" w:rsidRPr="00A600D9">
              <w:rPr>
                <w:rStyle w:val="FootnoteReference"/>
                <w:rFonts w:ascii="Open Sans" w:hAnsi="Open Sans" w:cs="Open Sans"/>
                <w:b/>
              </w:rPr>
              <w:footnoteReference w:id="1"/>
            </w:r>
          </w:p>
        </w:tc>
        <w:tc>
          <w:tcPr>
            <w:tcW w:w="6656" w:type="dxa"/>
          </w:tcPr>
          <w:p w14:paraId="3A681E37" w14:textId="77777777" w:rsidR="003C2B71" w:rsidRPr="00A600D9" w:rsidRDefault="003C2B71" w:rsidP="00712F1B">
            <w:pPr>
              <w:rPr>
                <w:rFonts w:ascii="Open Sans" w:hAnsi="Open Sans" w:cs="Open Sans"/>
                <w:b/>
              </w:rPr>
            </w:pPr>
          </w:p>
        </w:tc>
      </w:tr>
      <w:tr w:rsidR="00A600D9" w:rsidRPr="00A600D9" w14:paraId="166BE049" w14:textId="77777777" w:rsidTr="00712F1B">
        <w:tc>
          <w:tcPr>
            <w:tcW w:w="2972" w:type="dxa"/>
          </w:tcPr>
          <w:p w14:paraId="1323B9C1" w14:textId="77777777" w:rsidR="00712F1B" w:rsidRPr="00A600D9" w:rsidRDefault="00712F1B" w:rsidP="00712F1B">
            <w:pPr>
              <w:rPr>
                <w:rFonts w:ascii="Open Sans" w:hAnsi="Open Sans" w:cs="Open Sans"/>
                <w:b/>
              </w:rPr>
            </w:pPr>
            <w:r w:rsidRPr="00A600D9">
              <w:rPr>
                <w:rFonts w:ascii="Open Sans" w:hAnsi="Open Sans" w:cs="Open Sans"/>
                <w:b/>
              </w:rPr>
              <w:t>Parent/Carer Name:</w:t>
            </w:r>
            <w:r w:rsidRPr="00A600D9">
              <w:rPr>
                <w:rFonts w:ascii="Open Sans" w:hAnsi="Open Sans" w:cs="Open Sans"/>
                <w:b/>
                <w:vertAlign w:val="superscript"/>
              </w:rPr>
              <w:footnoteReference w:id="2"/>
            </w:r>
          </w:p>
        </w:tc>
        <w:tc>
          <w:tcPr>
            <w:tcW w:w="6656" w:type="dxa"/>
          </w:tcPr>
          <w:p w14:paraId="5C99E17A" w14:textId="77777777" w:rsidR="00712F1B" w:rsidRPr="00A600D9" w:rsidRDefault="00712F1B" w:rsidP="00DB40DC">
            <w:pPr>
              <w:ind w:firstLine="720"/>
              <w:rPr>
                <w:rFonts w:ascii="Open Sans" w:hAnsi="Open Sans" w:cs="Open Sans"/>
                <w:b/>
              </w:rPr>
            </w:pPr>
          </w:p>
        </w:tc>
      </w:tr>
      <w:tr w:rsidR="00A600D9" w:rsidRPr="00A600D9" w14:paraId="18E45272" w14:textId="77777777" w:rsidTr="00712F1B">
        <w:tc>
          <w:tcPr>
            <w:tcW w:w="2972" w:type="dxa"/>
          </w:tcPr>
          <w:p w14:paraId="438817A0" w14:textId="77777777" w:rsidR="00712F1B" w:rsidRPr="00A600D9" w:rsidRDefault="00712F1B" w:rsidP="00712F1B">
            <w:pPr>
              <w:rPr>
                <w:rFonts w:ascii="Open Sans" w:hAnsi="Open Sans" w:cs="Open Sans"/>
                <w:b/>
              </w:rPr>
            </w:pPr>
            <w:r w:rsidRPr="00A600D9">
              <w:rPr>
                <w:rFonts w:ascii="Open Sans" w:hAnsi="Open Sans" w:cs="Open Sans"/>
                <w:b/>
              </w:rPr>
              <w:t>Parent/Carer Email:</w:t>
            </w:r>
          </w:p>
        </w:tc>
        <w:tc>
          <w:tcPr>
            <w:tcW w:w="6656" w:type="dxa"/>
          </w:tcPr>
          <w:p w14:paraId="56FF3D6D" w14:textId="77777777" w:rsidR="00712F1B" w:rsidRPr="00A600D9" w:rsidRDefault="00712F1B" w:rsidP="00712F1B">
            <w:pPr>
              <w:rPr>
                <w:rFonts w:ascii="Open Sans" w:hAnsi="Open Sans" w:cs="Open Sans"/>
                <w:b/>
              </w:rPr>
            </w:pPr>
          </w:p>
        </w:tc>
      </w:tr>
    </w:tbl>
    <w:p w14:paraId="3D14A575" w14:textId="0AE3F476" w:rsidR="00511241" w:rsidRPr="00511241" w:rsidRDefault="00511241" w:rsidP="00511241">
      <w:pPr>
        <w:rPr>
          <w:rFonts w:ascii="Open Sans" w:hAnsi="Open Sans" w:cs="Open Sans"/>
          <w:b/>
        </w:rPr>
      </w:pPr>
      <w:r w:rsidRPr="00A600D9">
        <w:rPr>
          <w:rFonts w:ascii="Open Sans" w:hAnsi="Open Sans" w:cs="Open Sans"/>
          <w:b/>
        </w:rPr>
        <w:tab/>
      </w:r>
      <w:r w:rsidRPr="00A600D9">
        <w:rPr>
          <w:rFonts w:ascii="Open Sans" w:hAnsi="Open Sans" w:cs="Open Sans"/>
          <w:b/>
        </w:rPr>
        <w:tab/>
      </w:r>
      <w:r w:rsidRPr="00511241">
        <w:rPr>
          <w:rFonts w:ascii="Open Sans" w:hAnsi="Open Sans" w:cs="Open Sans"/>
          <w:b/>
        </w:rPr>
        <w:tab/>
      </w:r>
    </w:p>
    <w:p w14:paraId="2894299C" w14:textId="57D8C32F" w:rsidR="00FB79FC" w:rsidRPr="00511241" w:rsidRDefault="00FB79FC" w:rsidP="00A82AB4">
      <w:pPr>
        <w:rPr>
          <w:rFonts w:ascii="Open Sans" w:hAnsi="Open Sans" w:cs="Open Sans"/>
          <w:b/>
        </w:rPr>
      </w:pPr>
    </w:p>
    <w:p w14:paraId="13CFAE61" w14:textId="5F2216B7" w:rsidR="00511241" w:rsidRPr="00511241" w:rsidRDefault="00511241" w:rsidP="00511241">
      <w:pPr>
        <w:rPr>
          <w:rFonts w:ascii="Open Sans" w:hAnsi="Open Sans" w:cs="Open Sans"/>
        </w:rPr>
      </w:pPr>
      <w:r w:rsidRPr="00511241">
        <w:rPr>
          <w:rFonts w:ascii="Open Sans" w:hAnsi="Open Sans" w:cs="Open Sans"/>
        </w:rPr>
        <w:t>Please read the relevant school</w:t>
      </w:r>
      <w:r w:rsidR="003F1DFC">
        <w:rPr>
          <w:rFonts w:ascii="Open Sans" w:hAnsi="Open Sans" w:cs="Open Sans"/>
        </w:rPr>
        <w:t xml:space="preserve"> </w:t>
      </w:r>
      <w:r w:rsidRPr="00511241">
        <w:rPr>
          <w:rFonts w:ascii="Open Sans" w:hAnsi="Open Sans" w:cs="Open Sans"/>
        </w:rPr>
        <w:t>Admissions Policy, noting in particular any faith criteria, and your Local Authority booklet, before completing this form.</w:t>
      </w:r>
    </w:p>
    <w:p w14:paraId="00E6038B" w14:textId="77777777" w:rsidR="003F1DFC" w:rsidRDefault="003F1DFC" w:rsidP="00511241">
      <w:pPr>
        <w:rPr>
          <w:rFonts w:ascii="Open Sans" w:hAnsi="Open Sans" w:cs="Open Sans"/>
          <w:b/>
          <w:color w:val="3366CC"/>
        </w:rPr>
      </w:pPr>
    </w:p>
    <w:p w14:paraId="21616887" w14:textId="7B77AD35" w:rsidR="00511241" w:rsidRPr="00A600D9" w:rsidRDefault="00511241" w:rsidP="00511241">
      <w:pPr>
        <w:rPr>
          <w:rFonts w:ascii="Open Sans" w:hAnsi="Open Sans" w:cs="Open Sans"/>
          <w:b/>
        </w:rPr>
      </w:pPr>
      <w:r w:rsidRPr="00A600D9">
        <w:rPr>
          <w:rFonts w:ascii="Open Sans" w:hAnsi="Open Sans" w:cs="Open Sans"/>
          <w:b/>
        </w:rPr>
        <w:t>NOTE: When completing the Common Application Form</w:t>
      </w:r>
      <w:r w:rsidR="001E1FDE" w:rsidRPr="00A600D9">
        <w:rPr>
          <w:rFonts w:ascii="Open Sans" w:hAnsi="Open Sans" w:cs="Open Sans"/>
          <w:b/>
        </w:rPr>
        <w:t xml:space="preserve"> and this form</w:t>
      </w:r>
      <w:r w:rsidRPr="00A600D9">
        <w:rPr>
          <w:rFonts w:ascii="Open Sans" w:hAnsi="Open Sans" w:cs="Open Sans"/>
          <w:b/>
        </w:rPr>
        <w:t xml:space="preserve">, it is important that you provide details of any siblings (brothers or sisters) who will be attending </w:t>
      </w:r>
      <w:r w:rsidR="00895174" w:rsidRPr="00895174">
        <w:rPr>
          <w:rFonts w:ascii="Open Sans" w:hAnsi="Open Sans" w:cs="Open Sans"/>
          <w:b/>
        </w:rPr>
        <w:t>Our Lady of Compassion</w:t>
      </w:r>
      <w:r w:rsidR="00E2564E" w:rsidRPr="00895174">
        <w:rPr>
          <w:rFonts w:ascii="Open Sans" w:hAnsi="Open Sans" w:cs="Open Sans"/>
          <w:b/>
        </w:rPr>
        <w:t xml:space="preserve"> </w:t>
      </w:r>
      <w:r w:rsidR="003F1DFC" w:rsidRPr="00A600D9">
        <w:rPr>
          <w:rFonts w:ascii="Open Sans" w:hAnsi="Open Sans" w:cs="Open Sans"/>
          <w:b/>
        </w:rPr>
        <w:t xml:space="preserve">School </w:t>
      </w:r>
      <w:r w:rsidRPr="00A600D9">
        <w:rPr>
          <w:rFonts w:ascii="Open Sans" w:hAnsi="Open Sans" w:cs="Open Sans"/>
          <w:b/>
        </w:rPr>
        <w:t xml:space="preserve">at the proposed time of admission. If this information is not provided the admission authority of </w:t>
      </w:r>
      <w:r w:rsidR="00895174" w:rsidRPr="00895174">
        <w:rPr>
          <w:rFonts w:ascii="Open Sans" w:hAnsi="Open Sans" w:cs="Open Sans"/>
          <w:b/>
        </w:rPr>
        <w:t>Our Lady of Compassion</w:t>
      </w:r>
      <w:r w:rsidR="00895174" w:rsidRPr="00A600D9">
        <w:rPr>
          <w:rFonts w:ascii="Open Sans" w:hAnsi="Open Sans" w:cs="Open Sans"/>
          <w:b/>
        </w:rPr>
        <w:t xml:space="preserve"> </w:t>
      </w:r>
      <w:r w:rsidR="003F1DFC" w:rsidRPr="00A600D9">
        <w:rPr>
          <w:rFonts w:ascii="Open Sans" w:hAnsi="Open Sans" w:cs="Open Sans"/>
          <w:b/>
        </w:rPr>
        <w:t>School</w:t>
      </w:r>
      <w:r w:rsidRPr="00A600D9">
        <w:rPr>
          <w:rFonts w:ascii="Open Sans" w:hAnsi="Open Sans" w:cs="Open Sans"/>
          <w:b/>
        </w:rPr>
        <w:t xml:space="preserve"> may not be able to place the application within the correct criteria.</w:t>
      </w:r>
    </w:p>
    <w:p w14:paraId="5751F77E" w14:textId="77777777" w:rsidR="00BF71FE" w:rsidRPr="00A600D9" w:rsidRDefault="00BF71FE" w:rsidP="005C16AA">
      <w:pPr>
        <w:rPr>
          <w:rFonts w:ascii="Open Sans" w:hAnsi="Open Sans" w:cs="Open Sans"/>
          <w:b/>
        </w:rPr>
      </w:pPr>
    </w:p>
    <w:p w14:paraId="476435CB" w14:textId="7C294BE8" w:rsidR="005C16AA" w:rsidRPr="00A600D9" w:rsidRDefault="00511241" w:rsidP="005C16AA">
      <w:pPr>
        <w:rPr>
          <w:rFonts w:ascii="Open Sans" w:hAnsi="Open Sans" w:cs="Open Sans"/>
          <w:b/>
        </w:rPr>
      </w:pPr>
      <w:r w:rsidRPr="00A600D9">
        <w:rPr>
          <w:rFonts w:ascii="Open Sans" w:hAnsi="Open Sans" w:cs="Open Sans"/>
          <w:b/>
        </w:rPr>
        <w:t>Religious Status of child (please indicate by placing a tick in the appropriate box – please note that a tick should be indicated in only a single box)</w:t>
      </w:r>
      <w:r w:rsidRPr="00A600D9">
        <w:rPr>
          <w:rFonts w:ascii="Open Sans" w:hAnsi="Open Sans" w:cs="Open Sans"/>
          <w:b/>
          <w:vertAlign w:val="superscript"/>
        </w:rPr>
        <w:footnoteReference w:id="3"/>
      </w:r>
      <w:r w:rsidRPr="00A600D9">
        <w:rPr>
          <w:rFonts w:ascii="Open Sans" w:hAnsi="Open Sans" w:cs="Open Sans"/>
          <w:b/>
        </w:rPr>
        <w:t xml:space="preserve"> </w:t>
      </w:r>
    </w:p>
    <w:p w14:paraId="03A0ACBB" w14:textId="04B18551" w:rsidR="008D2807" w:rsidRDefault="008D2807" w:rsidP="005C16AA">
      <w:pPr>
        <w:rPr>
          <w:rFonts w:ascii="Open Sans" w:hAnsi="Open Sans" w:cs="Open Sans"/>
        </w:rPr>
      </w:pPr>
    </w:p>
    <w:p w14:paraId="4EF6970F" w14:textId="77777777" w:rsidR="003F4694" w:rsidRDefault="003F4694" w:rsidP="005C16AA">
      <w:pPr>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4343"/>
      </w:tblGrid>
      <w:tr w:rsidR="00C00B0C" w:rsidRPr="00C00B0C" w14:paraId="496A184F" w14:textId="77777777" w:rsidTr="00F92D69">
        <w:tc>
          <w:tcPr>
            <w:tcW w:w="3397" w:type="dxa"/>
          </w:tcPr>
          <w:p w14:paraId="72C11991" w14:textId="77777777" w:rsidR="00C00B0C" w:rsidRPr="00C00B0C" w:rsidRDefault="00C00B0C" w:rsidP="00C00B0C">
            <w:pPr>
              <w:rPr>
                <w:rFonts w:ascii="Open Sans" w:hAnsi="Open Sans" w:cs="Open Sans"/>
                <w:b/>
                <w:color w:val="3366CC"/>
              </w:rPr>
            </w:pPr>
            <w:r w:rsidRPr="00C00B0C">
              <w:rPr>
                <w:rFonts w:ascii="Open Sans" w:hAnsi="Open Sans" w:cs="Open Sans"/>
                <w:b/>
                <w:color w:val="3366CC"/>
              </w:rPr>
              <w:lastRenderedPageBreak/>
              <w:t>Criteria</w:t>
            </w:r>
          </w:p>
        </w:tc>
        <w:tc>
          <w:tcPr>
            <w:tcW w:w="1276" w:type="dxa"/>
          </w:tcPr>
          <w:p w14:paraId="74FECCA7" w14:textId="77777777" w:rsidR="00C00B0C" w:rsidRPr="00C00B0C" w:rsidRDefault="00C00B0C" w:rsidP="00C00B0C">
            <w:pPr>
              <w:rPr>
                <w:rFonts w:ascii="Open Sans" w:hAnsi="Open Sans" w:cs="Open Sans"/>
                <w:b/>
                <w:color w:val="3366CC"/>
              </w:rPr>
            </w:pPr>
            <w:r w:rsidRPr="00C00B0C">
              <w:rPr>
                <w:rFonts w:ascii="Open Sans" w:hAnsi="Open Sans" w:cs="Open Sans"/>
                <w:b/>
                <w:color w:val="3366CC"/>
              </w:rPr>
              <w:t>Tick Box</w:t>
            </w:r>
          </w:p>
        </w:tc>
        <w:tc>
          <w:tcPr>
            <w:tcW w:w="4343" w:type="dxa"/>
          </w:tcPr>
          <w:p w14:paraId="6DFE21F8" w14:textId="77777777" w:rsidR="00C00B0C" w:rsidRPr="00C00B0C" w:rsidRDefault="00C00B0C" w:rsidP="00C00B0C">
            <w:pPr>
              <w:rPr>
                <w:rFonts w:ascii="Open Sans" w:hAnsi="Open Sans" w:cs="Open Sans"/>
                <w:b/>
                <w:color w:val="3366CC"/>
              </w:rPr>
            </w:pPr>
            <w:r w:rsidRPr="00C00B0C">
              <w:rPr>
                <w:rFonts w:ascii="Open Sans" w:hAnsi="Open Sans" w:cs="Open Sans"/>
                <w:b/>
                <w:color w:val="3366CC"/>
              </w:rPr>
              <w:t>Evidence: insert details in accordance with the Notes below</w:t>
            </w:r>
          </w:p>
        </w:tc>
      </w:tr>
      <w:tr w:rsidR="00C00B0C" w:rsidRPr="00C00B0C" w14:paraId="41E59851" w14:textId="77777777" w:rsidTr="00F92D69">
        <w:tc>
          <w:tcPr>
            <w:tcW w:w="3397" w:type="dxa"/>
          </w:tcPr>
          <w:p w14:paraId="7FE4A948" w14:textId="093B7E29" w:rsidR="00C00B0C" w:rsidRPr="00C00B0C" w:rsidRDefault="00C00B0C" w:rsidP="007709FF">
            <w:pPr>
              <w:rPr>
                <w:rFonts w:ascii="Open Sans" w:hAnsi="Open Sans" w:cs="Open Sans"/>
                <w:b/>
              </w:rPr>
            </w:pPr>
            <w:r w:rsidRPr="00C00B0C">
              <w:rPr>
                <w:rFonts w:ascii="Open Sans" w:hAnsi="Open Sans" w:cs="Open Sans"/>
              </w:rPr>
              <w:t xml:space="preserve">1. Catholic with a Certificate of </w:t>
            </w:r>
            <w:r w:rsidR="007709FF">
              <w:rPr>
                <w:rFonts w:ascii="Open Sans" w:hAnsi="Open Sans" w:cs="Open Sans"/>
              </w:rPr>
              <w:t>Baptism</w:t>
            </w:r>
            <w:r w:rsidR="00854D5F">
              <w:rPr>
                <w:rFonts w:ascii="Open Sans" w:hAnsi="Open Sans" w:cs="Open Sans"/>
              </w:rPr>
              <w:t xml:space="preserve"> </w:t>
            </w:r>
            <w:r w:rsidR="00AB190D">
              <w:rPr>
                <w:rFonts w:ascii="Open Sans" w:hAnsi="Open Sans" w:cs="Open Sans"/>
              </w:rPr>
              <w:t>or Certificate of Reception</w:t>
            </w:r>
          </w:p>
        </w:tc>
        <w:tc>
          <w:tcPr>
            <w:tcW w:w="1276" w:type="dxa"/>
          </w:tcPr>
          <w:p w14:paraId="023F216D"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4AF20639" w14:textId="77777777" w:rsidR="00C00B0C" w:rsidRPr="00C00B0C" w:rsidRDefault="00C00B0C" w:rsidP="00C00B0C">
            <w:pPr>
              <w:rPr>
                <w:rFonts w:ascii="Open Sans" w:hAnsi="Open Sans" w:cs="Open Sans"/>
                <w:b/>
              </w:rPr>
            </w:pPr>
          </w:p>
        </w:tc>
      </w:tr>
      <w:tr w:rsidR="00C00B0C" w:rsidRPr="00C00B0C" w14:paraId="20F989B9" w14:textId="77777777" w:rsidTr="00F92D69">
        <w:tc>
          <w:tcPr>
            <w:tcW w:w="3397" w:type="dxa"/>
          </w:tcPr>
          <w:p w14:paraId="39A48E4A" w14:textId="5021C30C" w:rsidR="00C00B0C" w:rsidRPr="00196201" w:rsidRDefault="00973903" w:rsidP="00C00B0C">
            <w:pPr>
              <w:rPr>
                <w:rFonts w:ascii="Open Sans" w:hAnsi="Open Sans" w:cs="Open Sans"/>
              </w:rPr>
            </w:pPr>
            <w:r>
              <w:rPr>
                <w:rFonts w:ascii="Open Sans" w:hAnsi="Open Sans" w:cs="Open Sans"/>
              </w:rPr>
              <w:t>2</w:t>
            </w:r>
            <w:r w:rsidR="00C00B0C" w:rsidRPr="00C00B0C">
              <w:rPr>
                <w:rFonts w:ascii="Open Sans" w:hAnsi="Open Sans" w:cs="Open Sans"/>
              </w:rPr>
              <w:t>. Member of an Eastern Christian Church</w:t>
            </w:r>
            <w:r w:rsidR="00B22FC7">
              <w:rPr>
                <w:rFonts w:ascii="Open Sans" w:hAnsi="Open Sans" w:cs="Open Sans"/>
              </w:rPr>
              <w:t xml:space="preserve"> </w:t>
            </w:r>
            <w:r w:rsidR="00B22FC7" w:rsidRPr="00E004C1">
              <w:rPr>
                <w:rFonts w:ascii="Open Sans" w:hAnsi="Open Sans" w:cs="Open Sans"/>
                <w:b/>
                <w:bCs/>
              </w:rPr>
              <w:t xml:space="preserve">not </w:t>
            </w:r>
            <w:r w:rsidR="00B22FC7">
              <w:rPr>
                <w:rFonts w:ascii="Open Sans" w:hAnsi="Open Sans" w:cs="Open Sans"/>
              </w:rPr>
              <w:t>in full communion</w:t>
            </w:r>
            <w:r w:rsidR="00E004C1">
              <w:rPr>
                <w:rFonts w:ascii="Open Sans" w:hAnsi="Open Sans" w:cs="Open Sans"/>
              </w:rPr>
              <w:t xml:space="preserve"> with </w:t>
            </w:r>
            <w:r w:rsidR="00DC6F0D">
              <w:rPr>
                <w:rFonts w:ascii="Open Sans" w:hAnsi="Open Sans" w:cs="Open Sans"/>
              </w:rPr>
              <w:t>Rome</w:t>
            </w:r>
          </w:p>
        </w:tc>
        <w:tc>
          <w:tcPr>
            <w:tcW w:w="1276" w:type="dxa"/>
          </w:tcPr>
          <w:p w14:paraId="78F38392"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310B7E50" w14:textId="77777777" w:rsidR="00C00B0C" w:rsidRPr="00C00B0C" w:rsidRDefault="00C00B0C" w:rsidP="00C00B0C">
            <w:pPr>
              <w:rPr>
                <w:rFonts w:ascii="Open Sans" w:hAnsi="Open Sans" w:cs="Open Sans"/>
                <w:b/>
              </w:rPr>
            </w:pPr>
          </w:p>
        </w:tc>
      </w:tr>
      <w:tr w:rsidR="00C00B0C" w:rsidRPr="00C00B0C" w14:paraId="196AF2D0" w14:textId="77777777" w:rsidTr="00F92D69">
        <w:tc>
          <w:tcPr>
            <w:tcW w:w="3397" w:type="dxa"/>
          </w:tcPr>
          <w:p w14:paraId="4F96653C" w14:textId="6F788B39" w:rsidR="00C00B0C" w:rsidRPr="00C00B0C" w:rsidRDefault="00973903" w:rsidP="00BC4DD9">
            <w:pPr>
              <w:rPr>
                <w:rFonts w:ascii="Open Sans" w:hAnsi="Open Sans" w:cs="Open Sans"/>
                <w:b/>
              </w:rPr>
            </w:pPr>
            <w:r>
              <w:rPr>
                <w:rFonts w:ascii="Open Sans" w:hAnsi="Open Sans" w:cs="Open Sans"/>
              </w:rPr>
              <w:t>3</w:t>
            </w:r>
            <w:r w:rsidR="00C00B0C" w:rsidRPr="00C00B0C">
              <w:rPr>
                <w:rFonts w:ascii="Open Sans" w:hAnsi="Open Sans" w:cs="Open Sans"/>
              </w:rPr>
              <w:t>. Member of other Christian</w:t>
            </w:r>
            <w:r w:rsidR="00BA70AE">
              <w:rPr>
                <w:rFonts w:ascii="Open Sans" w:hAnsi="Open Sans" w:cs="Open Sans"/>
              </w:rPr>
              <w:t xml:space="preserve"> </w:t>
            </w:r>
            <w:r w:rsidR="00BC4DD9">
              <w:rPr>
                <w:rFonts w:ascii="Open Sans" w:hAnsi="Open Sans" w:cs="Open Sans"/>
              </w:rPr>
              <w:t>Ecclesial Community</w:t>
            </w:r>
          </w:p>
        </w:tc>
        <w:tc>
          <w:tcPr>
            <w:tcW w:w="1276" w:type="dxa"/>
          </w:tcPr>
          <w:p w14:paraId="57B69034"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11C6F9D4" w14:textId="77777777" w:rsidR="00C00B0C" w:rsidRPr="00C00B0C" w:rsidRDefault="00C00B0C" w:rsidP="00C00B0C">
            <w:pPr>
              <w:rPr>
                <w:rFonts w:ascii="Open Sans" w:hAnsi="Open Sans" w:cs="Open Sans"/>
                <w:b/>
              </w:rPr>
            </w:pPr>
          </w:p>
        </w:tc>
      </w:tr>
      <w:tr w:rsidR="00C00B0C" w:rsidRPr="00C00B0C" w14:paraId="69C5C8F4" w14:textId="77777777" w:rsidTr="00F92D69">
        <w:tc>
          <w:tcPr>
            <w:tcW w:w="3397" w:type="dxa"/>
          </w:tcPr>
          <w:p w14:paraId="36F1E344" w14:textId="5DA362BD" w:rsidR="00C00B0C" w:rsidRPr="00C00B0C" w:rsidRDefault="00973903" w:rsidP="00C00B0C">
            <w:pPr>
              <w:rPr>
                <w:rFonts w:ascii="Open Sans" w:hAnsi="Open Sans" w:cs="Open Sans"/>
              </w:rPr>
            </w:pPr>
            <w:r>
              <w:rPr>
                <w:rFonts w:ascii="Open Sans" w:hAnsi="Open Sans" w:cs="Open Sans"/>
              </w:rPr>
              <w:t>4</w:t>
            </w:r>
            <w:r w:rsidR="00E65454">
              <w:rPr>
                <w:rFonts w:ascii="Open Sans" w:hAnsi="Open Sans" w:cs="Open Sans"/>
              </w:rPr>
              <w:t>.</w:t>
            </w:r>
            <w:r w:rsidR="00C00B0C" w:rsidRPr="00C00B0C">
              <w:rPr>
                <w:rFonts w:ascii="Open Sans" w:hAnsi="Open Sans" w:cs="Open Sans"/>
              </w:rPr>
              <w:t xml:space="preserve"> Member of other faith</w:t>
            </w:r>
          </w:p>
          <w:p w14:paraId="78A8690A" w14:textId="77777777" w:rsidR="00C00B0C" w:rsidRPr="00C00B0C" w:rsidRDefault="00C00B0C" w:rsidP="00C00B0C">
            <w:pPr>
              <w:rPr>
                <w:rFonts w:ascii="Open Sans" w:hAnsi="Open Sans" w:cs="Open Sans"/>
              </w:rPr>
            </w:pPr>
          </w:p>
        </w:tc>
        <w:tc>
          <w:tcPr>
            <w:tcW w:w="1276" w:type="dxa"/>
          </w:tcPr>
          <w:p w14:paraId="6FD28D74"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7B899FD6" w14:textId="77777777" w:rsidR="00C00B0C" w:rsidRPr="00C00B0C" w:rsidRDefault="00C00B0C" w:rsidP="00C00B0C">
            <w:pPr>
              <w:rPr>
                <w:rFonts w:ascii="Open Sans" w:hAnsi="Open Sans" w:cs="Open Sans"/>
                <w:b/>
              </w:rPr>
            </w:pPr>
          </w:p>
        </w:tc>
      </w:tr>
    </w:tbl>
    <w:p w14:paraId="5D3C625A" w14:textId="58F2B1B4" w:rsidR="00C00B0C" w:rsidRDefault="00506A39" w:rsidP="005C16AA">
      <w:pPr>
        <w:rPr>
          <w:rFonts w:ascii="Open Sans" w:hAnsi="Open Sans" w:cs="Open Sans"/>
        </w:rPr>
      </w:pPr>
      <w:r w:rsidRPr="00506A39">
        <w:rPr>
          <w:rFonts w:ascii="Open Sans" w:hAnsi="Open Sans" w:cs="Open Sans"/>
          <w:noProof/>
        </w:rPr>
        <mc:AlternateContent>
          <mc:Choice Requires="wps">
            <w:drawing>
              <wp:anchor distT="45720" distB="45720" distL="114300" distR="114300" simplePos="0" relativeHeight="251659264" behindDoc="0" locked="0" layoutInCell="1" allowOverlap="1" wp14:anchorId="5BB20BD1" wp14:editId="3B4176BA">
                <wp:simplePos x="0" y="0"/>
                <wp:positionH relativeFrom="column">
                  <wp:posOffset>20955</wp:posOffset>
                </wp:positionH>
                <wp:positionV relativeFrom="paragraph">
                  <wp:posOffset>224155</wp:posOffset>
                </wp:positionV>
                <wp:extent cx="56661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6105" cy="1404620"/>
                        </a:xfrm>
                        <a:prstGeom prst="rect">
                          <a:avLst/>
                        </a:prstGeom>
                        <a:solidFill>
                          <a:srgbClr val="FFFFFF"/>
                        </a:solidFill>
                        <a:ln w="9525">
                          <a:solidFill>
                            <a:srgbClr val="000000"/>
                          </a:solidFill>
                          <a:miter lim="800000"/>
                          <a:headEnd/>
                          <a:tailEnd/>
                        </a:ln>
                      </wps:spPr>
                      <wps:txbx>
                        <w:txbxContent>
                          <w:p w14:paraId="3D360C0A" w14:textId="570BEBE2" w:rsidR="00506A39" w:rsidRPr="00A600D9" w:rsidRDefault="00506A39" w:rsidP="00506A39">
                            <w:pPr>
                              <w:rPr>
                                <w:rFonts w:ascii="Open Sans" w:hAnsi="Open Sans" w:cs="Open Sans"/>
                              </w:rPr>
                            </w:pPr>
                            <w:r w:rsidRPr="00A600D9">
                              <w:rPr>
                                <w:rFonts w:ascii="Open Sans" w:hAnsi="Open Sans" w:cs="Open Sans"/>
                              </w:rPr>
                              <w:t>Catholic [Parish] in which your child lives:</w:t>
                            </w:r>
                          </w:p>
                          <w:p w14:paraId="5D78B4B9" w14:textId="77777777" w:rsidR="00506A39" w:rsidRPr="00F40E52" w:rsidRDefault="00506A39" w:rsidP="00506A39">
                            <w:pPr>
                              <w:rPr>
                                <w:rFonts w:ascii="Open Sans" w:hAnsi="Open Sans" w:cs="Open Sans"/>
                              </w:rPr>
                            </w:pPr>
                          </w:p>
                          <w:p w14:paraId="36F3EBF8" w14:textId="76C5A9C8" w:rsidR="00506A39" w:rsidRDefault="00506A39"/>
                          <w:p w14:paraId="6FAF41DD" w14:textId="77777777" w:rsidR="00CD42B2" w:rsidRDefault="00CD42B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B20BD1" id="_x0000_t202" coordsize="21600,21600" o:spt="202" path="m,l,21600r21600,l21600,xe">
                <v:stroke joinstyle="miter"/>
                <v:path gradientshapeok="t" o:connecttype="rect"/>
              </v:shapetype>
              <v:shape id="_x0000_s1026" type="#_x0000_t202" style="position:absolute;margin-left:1.65pt;margin-top:17.65pt;width:446.1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">
                <v:textbox style="mso-fit-shape-to-text:t">
                  <w:txbxContent>
                    <w:p w14:paraId="3D360C0A" w14:textId="570BEBE2" w:rsidR="00506A39" w:rsidRPr="00A600D9" w:rsidRDefault="00506A39" w:rsidP="00506A39">
                      <w:pPr>
                        <w:rPr>
                          <w:rFonts w:ascii="Open Sans" w:hAnsi="Open Sans" w:cs="Open Sans"/>
                        </w:rPr>
                      </w:pPr>
                      <w:r w:rsidRPr="00A600D9">
                        <w:rPr>
                          <w:rFonts w:ascii="Open Sans" w:hAnsi="Open Sans" w:cs="Open Sans"/>
                        </w:rPr>
                        <w:t>Catholic [Parish] in which your child lives:</w:t>
                      </w:r>
                    </w:p>
                    <w:p w14:paraId="5D78B4B9" w14:textId="77777777" w:rsidR="00506A39" w:rsidRPr="00F40E52" w:rsidRDefault="00506A39" w:rsidP="00506A39">
                      <w:pPr>
                        <w:rPr>
                          <w:rFonts w:ascii="Open Sans" w:hAnsi="Open Sans" w:cs="Open Sans"/>
                        </w:rPr>
                      </w:pPr>
                    </w:p>
                    <w:p w14:paraId="36F3EBF8" w14:textId="76C5A9C8" w:rsidR="00506A39" w:rsidRDefault="00506A39"/>
                    <w:p w14:paraId="6FAF41DD" w14:textId="77777777" w:rsidR="00CD42B2" w:rsidRDefault="00CD42B2"/>
                  </w:txbxContent>
                </v:textbox>
                <w10:wrap type="square"/>
              </v:shape>
            </w:pict>
          </mc:Fallback>
        </mc:AlternateContent>
      </w:r>
    </w:p>
    <w:p w14:paraId="59749649" w14:textId="77777777" w:rsidR="00506A39" w:rsidRDefault="00506A39">
      <w:pPr>
        <w:rPr>
          <w:rFonts w:ascii="Open Sans" w:hAnsi="Open Sans" w:cs="Open Sans"/>
        </w:rPr>
      </w:pPr>
    </w:p>
    <w:p w14:paraId="7D6E9A70" w14:textId="77777777" w:rsidR="00523F05" w:rsidRPr="00523F05" w:rsidRDefault="00523F05" w:rsidP="00523F05">
      <w:pPr>
        <w:rPr>
          <w:rFonts w:ascii="Open Sans" w:hAnsi="Open Sans" w:cs="Open Sans"/>
        </w:rPr>
      </w:pPr>
    </w:p>
    <w:p w14:paraId="155B5C0F" w14:textId="77777777" w:rsidR="00523F05" w:rsidRPr="00523F05" w:rsidRDefault="00523F05" w:rsidP="00523F05">
      <w:pPr>
        <w:rPr>
          <w:rFonts w:ascii="Open Sans" w:hAnsi="Open Sans" w:cs="Open Sans"/>
        </w:rPr>
      </w:pPr>
    </w:p>
    <w:p w14:paraId="03A4769A" w14:textId="77777777" w:rsidR="00523F05" w:rsidRPr="00523F05" w:rsidRDefault="00523F05" w:rsidP="00523F05">
      <w:pPr>
        <w:rPr>
          <w:rFonts w:ascii="Open Sans" w:hAnsi="Open Sans" w:cs="Open Sans"/>
        </w:rPr>
      </w:pPr>
    </w:p>
    <w:p w14:paraId="1C8EDBF5" w14:textId="77777777" w:rsidR="000F1B19" w:rsidRDefault="000F1B19" w:rsidP="000A67E8">
      <w:pPr>
        <w:ind w:right="707"/>
        <w:rPr>
          <w:rFonts w:ascii="Open Sans" w:hAnsi="Open Sans" w:cs="Open Sans"/>
        </w:rPr>
      </w:pPr>
    </w:p>
    <w:p w14:paraId="62426651" w14:textId="77777777" w:rsidR="00CD42B2" w:rsidRDefault="00CD42B2" w:rsidP="000A67E8">
      <w:pPr>
        <w:ind w:right="707"/>
        <w:rPr>
          <w:rFonts w:ascii="Open Sans" w:hAnsi="Open Sans" w:cs="Open Sans"/>
          <w:b/>
          <w:bCs/>
          <w:color w:val="0070C0"/>
        </w:rPr>
      </w:pPr>
    </w:p>
    <w:p w14:paraId="227E5709" w14:textId="317EA310" w:rsidR="0010360F" w:rsidRDefault="00CD42B2" w:rsidP="000A67E8">
      <w:pPr>
        <w:ind w:right="707"/>
        <w:rPr>
          <w:rFonts w:ascii="Open Sans" w:hAnsi="Open Sans" w:cs="Open Sans"/>
          <w:b/>
          <w:bCs/>
          <w:color w:val="0070C0"/>
        </w:rPr>
      </w:pPr>
      <w:r w:rsidRPr="00CD42B2">
        <w:rPr>
          <w:rFonts w:ascii="Open Sans" w:hAnsi="Open Sans" w:cs="Open Sans"/>
          <w:b/>
          <w:bCs/>
          <w:color w:val="0070C0"/>
        </w:rPr>
        <w:t>Additional Information</w:t>
      </w:r>
    </w:p>
    <w:p w14:paraId="60863613" w14:textId="77777777" w:rsidR="00CD42B2" w:rsidRPr="00CD42B2" w:rsidRDefault="00CD42B2" w:rsidP="000A67E8">
      <w:pPr>
        <w:ind w:right="707"/>
        <w:rPr>
          <w:rFonts w:ascii="Open Sans" w:hAnsi="Open Sans" w:cs="Open Sans"/>
          <w:b/>
          <w:bCs/>
          <w:color w:val="0070C0"/>
        </w:rPr>
      </w:pPr>
    </w:p>
    <w:p w14:paraId="1202D883" w14:textId="318A2A8B" w:rsidR="009138DB" w:rsidRDefault="00030A1B" w:rsidP="000A67E8">
      <w:pPr>
        <w:ind w:right="707"/>
        <w:rPr>
          <w:rFonts w:ascii="Open Sans" w:hAnsi="Open Sans" w:cs="Open Sans"/>
        </w:rPr>
      </w:pPr>
      <w:r w:rsidRPr="00030A1B">
        <w:rPr>
          <w:rFonts w:ascii="Open Sans" w:hAnsi="Open Sans" w:cs="Open Sans"/>
        </w:rPr>
        <w:t xml:space="preserve">Where evidence is provided at the time of application of an </w:t>
      </w:r>
      <w:r w:rsidRPr="000F1B19">
        <w:rPr>
          <w:rFonts w:ascii="Open Sans" w:hAnsi="Open Sans" w:cs="Open Sans"/>
          <w:b/>
          <w:bCs/>
        </w:rPr>
        <w:t>exceptional social, medical or pastoral need</w:t>
      </w:r>
      <w:r w:rsidRPr="00030A1B">
        <w:rPr>
          <w:rFonts w:ascii="Open Sans" w:hAnsi="Open Sans" w:cs="Open Sans"/>
        </w:rPr>
        <w:t xml:space="preserve"> of the child which can most appropriately be met </w:t>
      </w:r>
      <w:r w:rsidRPr="00664D2F">
        <w:rPr>
          <w:rFonts w:ascii="Open Sans" w:hAnsi="Open Sans" w:cs="Open Sans"/>
          <w:b/>
          <w:bCs/>
        </w:rPr>
        <w:t>at this school</w:t>
      </w:r>
      <w:r w:rsidRPr="00030A1B">
        <w:rPr>
          <w:rFonts w:ascii="Open Sans" w:hAnsi="Open Sans" w:cs="Open Sans"/>
        </w:rPr>
        <w:t xml:space="preserve">, the application will be placed at the top of the category in which the application is made. </w:t>
      </w:r>
    </w:p>
    <w:p w14:paraId="2342A015" w14:textId="77777777" w:rsidR="003325C8" w:rsidRDefault="003325C8" w:rsidP="000A67E8">
      <w:pPr>
        <w:ind w:right="566"/>
        <w:rPr>
          <w:rFonts w:ascii="Open Sans" w:hAnsi="Open Sans" w:cs="Open Sans"/>
        </w:rPr>
      </w:pPr>
    </w:p>
    <w:p w14:paraId="0BFF1563" w14:textId="77777777" w:rsidR="003325C8" w:rsidRDefault="003325C8" w:rsidP="000A67E8">
      <w:pPr>
        <w:ind w:right="566"/>
        <w:rPr>
          <w:rFonts w:ascii="Open Sans" w:hAnsi="Open Sans" w:cs="Open Sans"/>
        </w:rPr>
      </w:pPr>
    </w:p>
    <w:p w14:paraId="7231AEBF" w14:textId="77777777" w:rsidR="003325C8" w:rsidRDefault="003325C8" w:rsidP="000A67E8">
      <w:pPr>
        <w:ind w:right="566"/>
        <w:rPr>
          <w:rFonts w:ascii="Open Sans" w:hAnsi="Open Sans" w:cs="Open Sans"/>
        </w:rPr>
      </w:pPr>
    </w:p>
    <w:p w14:paraId="4F3434F3" w14:textId="77777777" w:rsidR="003325C8" w:rsidRDefault="003325C8" w:rsidP="000A67E8">
      <w:pPr>
        <w:ind w:right="566"/>
        <w:rPr>
          <w:rFonts w:ascii="Open Sans" w:hAnsi="Open Sans" w:cs="Open Sans"/>
        </w:rPr>
      </w:pPr>
    </w:p>
    <w:p w14:paraId="536CCD30" w14:textId="77777777" w:rsidR="003325C8" w:rsidRDefault="003325C8" w:rsidP="000A67E8">
      <w:pPr>
        <w:ind w:right="566"/>
        <w:rPr>
          <w:rFonts w:ascii="Open Sans" w:hAnsi="Open Sans" w:cs="Open Sans"/>
        </w:rPr>
      </w:pPr>
    </w:p>
    <w:p w14:paraId="4ACE548C" w14:textId="645D1983" w:rsidR="00C40A5A" w:rsidRPr="008F201B" w:rsidRDefault="00C40A5A" w:rsidP="000A67E8">
      <w:pPr>
        <w:ind w:right="566"/>
        <w:rPr>
          <w:rFonts w:ascii="Open Sans" w:hAnsi="Open Sans" w:cs="Open Sans"/>
        </w:rPr>
      </w:pPr>
      <w:r w:rsidRPr="008F201B">
        <w:rPr>
          <w:rFonts w:ascii="Open Sans" w:hAnsi="Open Sans" w:cs="Open Sans"/>
        </w:rPr>
        <w:t xml:space="preserve">To demonstrate an exceptional social, medical or pastoral need of the child which can be most appropriately met at this </w:t>
      </w:r>
      <w:r w:rsidR="00BA76AE" w:rsidRPr="00BA76AE">
        <w:rPr>
          <w:rFonts w:ascii="Open Sans" w:hAnsi="Open Sans" w:cs="Open Sans"/>
          <w:b/>
          <w:bCs/>
        </w:rPr>
        <w:t>specific</w:t>
      </w:r>
      <w:r w:rsidR="00BA76AE">
        <w:rPr>
          <w:rFonts w:ascii="Open Sans" w:hAnsi="Open Sans" w:cs="Open Sans"/>
        </w:rPr>
        <w:t xml:space="preserve"> </w:t>
      </w:r>
      <w:r w:rsidRPr="008F201B">
        <w:rPr>
          <w:rFonts w:ascii="Open Sans" w:hAnsi="Open Sans" w:cs="Open Sans"/>
        </w:rPr>
        <w:t xml:space="preserve">school, the admission authority will require </w:t>
      </w:r>
      <w:r w:rsidRPr="009749FB">
        <w:rPr>
          <w:rFonts w:ascii="Open Sans" w:hAnsi="Open Sans" w:cs="Open Sans"/>
          <w:b/>
          <w:bCs/>
        </w:rPr>
        <w:t>compelling written evidence from an appropriate professional</w:t>
      </w:r>
      <w:r w:rsidRPr="008F201B">
        <w:rPr>
          <w:rFonts w:ascii="Open Sans" w:hAnsi="Open Sans" w:cs="Open Sans"/>
        </w:rPr>
        <w:t>, such as a social worker, doctor or priest</w:t>
      </w:r>
      <w:r>
        <w:rPr>
          <w:rFonts w:ascii="Open Sans" w:hAnsi="Open Sans" w:cs="Open Sans"/>
        </w:rPr>
        <w:t xml:space="preserve">. </w:t>
      </w:r>
    </w:p>
    <w:p w14:paraId="4F15177E" w14:textId="77777777" w:rsidR="00C40A5A" w:rsidRDefault="00C40A5A" w:rsidP="00523F05">
      <w:pPr>
        <w:rPr>
          <w:rFonts w:ascii="Open Sans" w:hAnsi="Open Sans" w:cs="Open Sans"/>
        </w:rPr>
      </w:pPr>
    </w:p>
    <w:p w14:paraId="271E98B4" w14:textId="1DC26A99" w:rsidR="00030A1B" w:rsidRDefault="001E145F" w:rsidP="00523F05">
      <w:pPr>
        <w:rPr>
          <w:rFonts w:ascii="Open Sans" w:hAnsi="Open Sans" w:cs="Open Sans"/>
        </w:rPr>
      </w:pPr>
      <w:r w:rsidRPr="001E145F">
        <w:rPr>
          <w:rFonts w:ascii="Open Sans" w:hAnsi="Open Sans" w:cs="Open Sans"/>
          <w:noProof/>
        </w:rPr>
        <mc:AlternateContent>
          <mc:Choice Requires="wps">
            <w:drawing>
              <wp:inline distT="0" distB="0" distL="0" distR="0" wp14:anchorId="435CA126" wp14:editId="551576B9">
                <wp:extent cx="5666105" cy="1554480"/>
                <wp:effectExtent l="0" t="0" r="10795" b="26670"/>
                <wp:docPr id="710558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6105" cy="1554480"/>
                        </a:xfrm>
                        <a:prstGeom prst="rect">
                          <a:avLst/>
                        </a:prstGeom>
                        <a:solidFill>
                          <a:srgbClr val="FFFFFF"/>
                        </a:solidFill>
                        <a:ln w="9525">
                          <a:solidFill>
                            <a:srgbClr val="000000"/>
                          </a:solidFill>
                          <a:miter lim="800000"/>
                          <a:headEnd/>
                          <a:tailEnd/>
                        </a:ln>
                      </wps:spPr>
                      <wps:txbx>
                        <w:txbxContent>
                          <w:p w14:paraId="6DC91BCD" w14:textId="500E0168" w:rsidR="001E145F" w:rsidRPr="004B18A0" w:rsidRDefault="004B18A0">
                            <w:pPr>
                              <w:rPr>
                                <w:rFonts w:ascii="Open Sans" w:hAnsi="Open Sans" w:cs="Open Sans"/>
                                <w:lang w:val="en-US"/>
                              </w:rPr>
                            </w:pPr>
                            <w:r w:rsidRPr="004B18A0">
                              <w:rPr>
                                <w:rFonts w:ascii="Open Sans" w:hAnsi="Open Sans" w:cs="Open Sans"/>
                                <w:lang w:val="en-US"/>
                              </w:rPr>
                              <w:t>Additional information:</w:t>
                            </w:r>
                          </w:p>
                          <w:p w14:paraId="2D2E544C" w14:textId="77777777" w:rsidR="000A67E8" w:rsidRPr="004B18A0" w:rsidRDefault="000A67E8">
                            <w:pPr>
                              <w:rPr>
                                <w:rFonts w:ascii="Open Sans" w:hAnsi="Open Sans" w:cs="Open Sans"/>
                                <w:lang w:val="en-US"/>
                              </w:rPr>
                            </w:pPr>
                          </w:p>
                          <w:p w14:paraId="65302C84" w14:textId="77777777" w:rsidR="000A67E8" w:rsidRDefault="000A67E8">
                            <w:pPr>
                              <w:rPr>
                                <w:lang w:val="en-US"/>
                              </w:rPr>
                            </w:pPr>
                          </w:p>
                          <w:p w14:paraId="294AD79B" w14:textId="77777777" w:rsidR="000A67E8" w:rsidRDefault="000A67E8">
                            <w:pPr>
                              <w:rPr>
                                <w:lang w:val="en-US"/>
                              </w:rPr>
                            </w:pPr>
                          </w:p>
                          <w:p w14:paraId="627951F7" w14:textId="77777777" w:rsidR="000A67E8" w:rsidRPr="000A67E8" w:rsidRDefault="000A67E8">
                            <w:pPr>
                              <w:rPr>
                                <w:lang w:val="en-US"/>
                              </w:rPr>
                            </w:pPr>
                          </w:p>
                        </w:txbxContent>
                      </wps:txbx>
                      <wps:bodyPr rot="0" vert="horz" wrap="square" lIns="91440" tIns="45720" rIns="91440" bIns="45720" anchor="t" anchorCtr="0">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5CA126" id="Text Box 2" o:spid="_x0000_s1027" type="#_x0000_t202" style="width:446.15pt;height:12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">
                <v:textbox>
                  <w:txbxContent>
                    <w:p w14:paraId="6DC91BCD" w14:textId="500E0168" w:rsidR="001E145F" w:rsidRPr="004B18A0" w:rsidRDefault="004B18A0">
                      <w:pPr>
                        <w:rPr>
                          <w:rFonts w:ascii="Open Sans" w:hAnsi="Open Sans" w:cs="Open Sans"/>
                          <w:lang w:val="en-US"/>
                        </w:rPr>
                      </w:pPr>
                      <w:r w:rsidRPr="004B18A0">
                        <w:rPr>
                          <w:rFonts w:ascii="Open Sans" w:hAnsi="Open Sans" w:cs="Open Sans"/>
                          <w:lang w:val="en-US"/>
                        </w:rPr>
                        <w:t>Additional information:</w:t>
                      </w:r>
                    </w:p>
                    <w:p w14:paraId="2D2E544C" w14:textId="77777777" w:rsidR="000A67E8" w:rsidRPr="004B18A0" w:rsidRDefault="000A67E8">
                      <w:pPr>
                        <w:rPr>
                          <w:rFonts w:ascii="Open Sans" w:hAnsi="Open Sans" w:cs="Open Sans"/>
                          <w:lang w:val="en-US"/>
                        </w:rPr>
                      </w:pPr>
                    </w:p>
                    <w:p w14:paraId="65302C84" w14:textId="77777777" w:rsidR="000A67E8" w:rsidRDefault="000A67E8">
                      <w:pPr>
                        <w:rPr>
                          <w:lang w:val="en-US"/>
                        </w:rPr>
                      </w:pPr>
                    </w:p>
                    <w:p w14:paraId="294AD79B" w14:textId="77777777" w:rsidR="000A67E8" w:rsidRDefault="000A67E8">
                      <w:pPr>
                        <w:rPr>
                          <w:lang w:val="en-US"/>
                        </w:rPr>
                      </w:pPr>
                    </w:p>
                    <w:p w14:paraId="627951F7" w14:textId="77777777" w:rsidR="000A67E8" w:rsidRPr="000A67E8" w:rsidRDefault="000A67E8">
                      <w:pPr>
                        <w:rPr>
                          <w:lang w:val="en-US"/>
                        </w:rPr>
                      </w:pPr>
                    </w:p>
                  </w:txbxContent>
                </v:textbox>
                <w10:anchorlock/>
              </v:shape>
            </w:pict>
          </mc:Fallback>
        </mc:AlternateContent>
      </w:r>
    </w:p>
    <w:p w14:paraId="7FA9410C" w14:textId="77777777" w:rsidR="001E145F" w:rsidRDefault="001E145F" w:rsidP="00523F05">
      <w:pPr>
        <w:rPr>
          <w:rFonts w:ascii="Open Sans" w:hAnsi="Open Sans" w:cs="Open Sans"/>
        </w:rPr>
      </w:pPr>
    </w:p>
    <w:p w14:paraId="5A8FE4C7" w14:textId="0899644B" w:rsidR="00523F05" w:rsidRPr="00523F05" w:rsidRDefault="00523F05" w:rsidP="00523F05">
      <w:pPr>
        <w:rPr>
          <w:rFonts w:ascii="Open Sans" w:hAnsi="Open Sans" w:cs="Open Sans"/>
        </w:rPr>
      </w:pPr>
      <w:r w:rsidRPr="00523F05">
        <w:rPr>
          <w:rFonts w:ascii="Open Sans" w:hAnsi="Open Sans" w:cs="Open Sans"/>
        </w:rPr>
        <w:t>In compliance with the UK General Data Protection Regulation (UK GDPR) and the Data Protection Act 2018, we wish to ensure that you are aware of the purpose for which we collect and process the data we have asked you to provide on this form.</w:t>
      </w:r>
    </w:p>
    <w:p w14:paraId="02C42CA8" w14:textId="523CDBCE" w:rsidR="00523F05" w:rsidRPr="00895174" w:rsidRDefault="00523F05" w:rsidP="00523F05">
      <w:pPr>
        <w:numPr>
          <w:ilvl w:val="0"/>
          <w:numId w:val="21"/>
        </w:numPr>
        <w:rPr>
          <w:rFonts w:ascii="Open Sans" w:hAnsi="Open Sans" w:cs="Open Sans"/>
          <w:b/>
          <w:bCs/>
        </w:rPr>
      </w:pPr>
      <w:r w:rsidRPr="00895174">
        <w:rPr>
          <w:rFonts w:ascii="Open Sans" w:hAnsi="Open Sans" w:cs="Open Sans"/>
        </w:rPr>
        <w:t>We ar</w:t>
      </w:r>
      <w:r w:rsidR="009C04DA" w:rsidRPr="00895174">
        <w:rPr>
          <w:rFonts w:ascii="Open Sans" w:hAnsi="Open Sans" w:cs="Open Sans"/>
        </w:rPr>
        <w:t xml:space="preserve">e </w:t>
      </w:r>
      <w:r w:rsidR="00895174" w:rsidRPr="00895174">
        <w:rPr>
          <w:rFonts w:ascii="Open Sans" w:hAnsi="Open Sans" w:cs="Open Sans"/>
          <w:bCs/>
        </w:rPr>
        <w:t>Our Lady of Compassion Catholic primary School</w:t>
      </w:r>
    </w:p>
    <w:p w14:paraId="3EE04A24" w14:textId="77777777" w:rsidR="00034194" w:rsidRDefault="00523F05" w:rsidP="00034194">
      <w:pPr>
        <w:numPr>
          <w:ilvl w:val="0"/>
          <w:numId w:val="21"/>
        </w:numPr>
        <w:rPr>
          <w:rFonts w:ascii="Open Sans" w:hAnsi="Open Sans" w:cs="Open Sans"/>
          <w:b/>
        </w:rPr>
      </w:pPr>
      <w:r w:rsidRPr="00895174">
        <w:rPr>
          <w:rFonts w:ascii="Open Sans" w:hAnsi="Open Sans" w:cs="Open Sans"/>
        </w:rPr>
        <w:t xml:space="preserve">Being a Catholic education provider, we work closely with the School’s </w:t>
      </w:r>
      <w:r w:rsidRPr="00523F05">
        <w:rPr>
          <w:rFonts w:ascii="Open Sans" w:hAnsi="Open Sans" w:cs="Open Sans"/>
        </w:rPr>
        <w:t>Diocesan Authority, the School’s Trustees, the Local Authority, the Catholic Education Service and the Department for Education, and may share the information you provide on this application form if we consider it is necessary in order to fulfil our functions.</w:t>
      </w:r>
    </w:p>
    <w:p w14:paraId="26748205" w14:textId="75534595" w:rsidR="009C04DA" w:rsidRPr="00973903" w:rsidRDefault="00034194" w:rsidP="00E2564E">
      <w:pPr>
        <w:numPr>
          <w:ilvl w:val="0"/>
          <w:numId w:val="21"/>
        </w:numPr>
        <w:rPr>
          <w:rFonts w:ascii="Open Sans" w:hAnsi="Open Sans" w:cs="Open Sans"/>
        </w:rPr>
      </w:pPr>
      <w:r w:rsidRPr="00034194">
        <w:rPr>
          <w:rFonts w:ascii="Open Sans" w:hAnsi="Open Sans" w:cs="Open Sans"/>
        </w:rPr>
        <w:lastRenderedPageBreak/>
        <w:t xml:space="preserve">The person responsible for data protection within our organisation </w:t>
      </w:r>
      <w:r>
        <w:rPr>
          <w:rFonts w:ascii="Open Sans" w:hAnsi="Open Sans" w:cs="Open Sans"/>
        </w:rPr>
        <w:t xml:space="preserve">is </w:t>
      </w:r>
      <w:r w:rsidR="00895174" w:rsidRPr="00895174">
        <w:rPr>
          <w:rFonts w:ascii="Open Sans" w:hAnsi="Open Sans" w:cs="Open Sans"/>
          <w:bCs/>
        </w:rPr>
        <w:t>Peter Rafferty</w:t>
      </w:r>
    </w:p>
    <w:p w14:paraId="546F76AD" w14:textId="0B160E53" w:rsidR="00523F05" w:rsidRPr="00523F05" w:rsidRDefault="00523F05" w:rsidP="00523F05">
      <w:pPr>
        <w:numPr>
          <w:ilvl w:val="0"/>
          <w:numId w:val="21"/>
        </w:numPr>
        <w:rPr>
          <w:rFonts w:ascii="Open Sans" w:hAnsi="Open Sans" w:cs="Open Sans"/>
          <w:b/>
        </w:rPr>
      </w:pPr>
      <w:r w:rsidRPr="00523F05">
        <w:rPr>
          <w:rFonts w:ascii="Open Sans" w:hAnsi="Open Sans" w:cs="Open Sans"/>
        </w:rPr>
        <w:t>We require the information we have requested for reasons relating to our functions as the admission authority of the school.</w:t>
      </w:r>
    </w:p>
    <w:p w14:paraId="5328A369"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It is necessary for us to process personal data for the performance of a task carried out in the public interest or in the exercise of official authority vested in the controller (Article 6(1)(e) of the UK GDPR).</w:t>
      </w:r>
    </w:p>
    <w:p w14:paraId="5911E7CF"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To the extent that you have shared any special categories of data this will not be shared with any third parties except as detailed</w:t>
      </w:r>
      <w:bookmarkStart w:id="0" w:name="_GoBack"/>
      <w:bookmarkEnd w:id="0"/>
      <w:r w:rsidRPr="00523F05">
        <w:rPr>
          <w:rFonts w:ascii="Open Sans" w:hAnsi="Open Sans" w:cs="Open Sans"/>
        </w:rPr>
        <w:t xml:space="preserve"> in paragraph 2 above, unless a legal obligation should arise.</w:t>
      </w:r>
    </w:p>
    <w:p w14:paraId="1EF6C2EC"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p>
    <w:p w14:paraId="7BA09F96" w14:textId="52978E1A" w:rsidR="00523F05" w:rsidRPr="00523F05" w:rsidRDefault="00523F05" w:rsidP="00523F05">
      <w:pPr>
        <w:numPr>
          <w:ilvl w:val="0"/>
          <w:numId w:val="21"/>
        </w:numPr>
        <w:rPr>
          <w:rFonts w:ascii="Open Sans" w:hAnsi="Open Sans" w:cs="Open Sans"/>
          <w:b/>
        </w:rPr>
      </w:pPr>
      <w:r w:rsidRPr="00523F05">
        <w:rPr>
          <w:rFonts w:ascii="Open Sans" w:hAnsi="Open Sans" w:cs="Open Sans"/>
        </w:rPr>
        <w:t>If the application is successful, the information you have provided on this form will be migrated to the school’s</w:t>
      </w:r>
      <w:r w:rsidR="00034194">
        <w:rPr>
          <w:rFonts w:ascii="Open Sans" w:hAnsi="Open Sans" w:cs="Open Sans"/>
        </w:rPr>
        <w:t xml:space="preserve"> </w:t>
      </w:r>
      <w:r w:rsidRPr="00523F05">
        <w:rPr>
          <w:rFonts w:ascii="Open Sans" w:hAnsi="Open Sans" w:cs="Open Sans"/>
        </w:rPr>
        <w:t>enrolment system, and the data will be retained and processed on the basis of the schoo</w:t>
      </w:r>
      <w:r w:rsidR="00034194">
        <w:rPr>
          <w:rFonts w:ascii="Open Sans" w:hAnsi="Open Sans" w:cs="Open Sans"/>
        </w:rPr>
        <w:t>l’s</w:t>
      </w:r>
      <w:r w:rsidRPr="00523F05">
        <w:rPr>
          <w:rFonts w:ascii="Open Sans" w:hAnsi="Open Sans" w:cs="Open Sans"/>
        </w:rPr>
        <w:t xml:space="preserve"> fair processing notice and data protection policies which apply to that data.</w:t>
      </w:r>
    </w:p>
    <w:p w14:paraId="5C17451C" w14:textId="207FD8D0" w:rsidR="00523F05" w:rsidRPr="00523F05" w:rsidRDefault="00523F05" w:rsidP="00523F05">
      <w:pPr>
        <w:numPr>
          <w:ilvl w:val="0"/>
          <w:numId w:val="21"/>
        </w:numPr>
        <w:rPr>
          <w:rFonts w:ascii="Open Sans" w:hAnsi="Open Sans" w:cs="Open Sans"/>
          <w:b/>
        </w:rPr>
      </w:pPr>
      <w:r w:rsidRPr="00523F05">
        <w:rPr>
          <w:rFonts w:ascii="Open Sans" w:hAnsi="Open Sans" w:cs="Open Sans"/>
        </w:rPr>
        <w:t>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w:t>
      </w:r>
      <w:r w:rsidR="00034194">
        <w:rPr>
          <w:rFonts w:ascii="Open Sans" w:hAnsi="Open Sans" w:cs="Open Sans"/>
        </w:rPr>
        <w:t xml:space="preserve"> </w:t>
      </w:r>
      <w:r w:rsidRPr="00523F05">
        <w:rPr>
          <w:rFonts w:ascii="Open Sans" w:hAnsi="Open Sans" w:cs="Open Sans"/>
        </w:rPr>
        <w:t xml:space="preserve">data retention policy. </w:t>
      </w:r>
    </w:p>
    <w:p w14:paraId="03C33AB0" w14:textId="5B11A5FB" w:rsidR="00523F05" w:rsidRPr="00523F05" w:rsidRDefault="00523F05" w:rsidP="00523F05">
      <w:pPr>
        <w:numPr>
          <w:ilvl w:val="0"/>
          <w:numId w:val="21"/>
        </w:numPr>
        <w:rPr>
          <w:rFonts w:ascii="Open Sans" w:hAnsi="Open Sans" w:cs="Open Sans"/>
          <w:b/>
        </w:rPr>
      </w:pPr>
      <w:r w:rsidRPr="00523F05">
        <w:rPr>
          <w:rFonts w:ascii="Open Sans" w:hAnsi="Open Sans" w:cs="Open Sans"/>
        </w:rPr>
        <w:t>To read about your individual rights you can refer to the school’s</w:t>
      </w:r>
      <w:r w:rsidR="00034194">
        <w:rPr>
          <w:rFonts w:ascii="Open Sans" w:hAnsi="Open Sans" w:cs="Open Sans"/>
        </w:rPr>
        <w:t xml:space="preserve"> </w:t>
      </w:r>
      <w:r w:rsidRPr="00523F05">
        <w:rPr>
          <w:rFonts w:ascii="Open Sans" w:hAnsi="Open Sans" w:cs="Open Sans"/>
        </w:rPr>
        <w:t>fair processing notice and data protection policies.</w:t>
      </w:r>
    </w:p>
    <w:p w14:paraId="73AF1A8C" w14:textId="51358B59" w:rsidR="00523F05" w:rsidRPr="00747A7C" w:rsidRDefault="00523F05" w:rsidP="00523F05">
      <w:pPr>
        <w:numPr>
          <w:ilvl w:val="0"/>
          <w:numId w:val="21"/>
        </w:numPr>
        <w:rPr>
          <w:rFonts w:ascii="Open Sans" w:hAnsi="Open Sans" w:cs="Open Sans"/>
          <w:b/>
        </w:rPr>
      </w:pPr>
      <w:r w:rsidRPr="00523F05">
        <w:rPr>
          <w:rFonts w:ascii="Open Sans" w:hAnsi="Open Sans" w:cs="Open Sans"/>
        </w:rPr>
        <w:t xml:space="preserve">If you wish to complain about how we have collected and processed the information you have provided on this form, you can make a complaint to our organisation by </w:t>
      </w:r>
      <w:r w:rsidR="00034194">
        <w:rPr>
          <w:rFonts w:ascii="Open Sans" w:hAnsi="Open Sans" w:cs="Open Sans"/>
        </w:rPr>
        <w:t>following the Complaints Procedure which can be found on the school website</w:t>
      </w:r>
      <w:r w:rsidR="00691E24">
        <w:rPr>
          <w:rFonts w:ascii="Open Sans" w:hAnsi="Open Sans" w:cs="Open Sans"/>
          <w:b/>
          <w:bCs/>
          <w:color w:val="0070C0"/>
        </w:rPr>
        <w:t xml:space="preserve"> </w:t>
      </w:r>
      <w:r w:rsidR="00895174" w:rsidRPr="00895174">
        <w:rPr>
          <w:rFonts w:ascii="Open Sans" w:hAnsi="Open Sans" w:cs="Open Sans"/>
          <w:bCs/>
        </w:rPr>
        <w:t>www.olocprimary.co.uk</w:t>
      </w:r>
      <w:r w:rsidRPr="00895174">
        <w:rPr>
          <w:rFonts w:ascii="Open Sans" w:hAnsi="Open Sans" w:cs="Open Sans"/>
        </w:rPr>
        <w:t xml:space="preserve">. If </w:t>
      </w:r>
      <w:r w:rsidRPr="00523F05">
        <w:rPr>
          <w:rFonts w:ascii="Open Sans" w:hAnsi="Open Sans" w:cs="Open Sans"/>
        </w:rPr>
        <w:t>you are unhappy with how your complaint has been handled, you can contact the Information Commissioner’s Office via their website at: ico.org.uk.</w:t>
      </w:r>
    </w:p>
    <w:p w14:paraId="0CE5F907" w14:textId="77777777" w:rsidR="00747A7C" w:rsidRPr="00523F05" w:rsidRDefault="00747A7C" w:rsidP="00747A7C">
      <w:pPr>
        <w:rPr>
          <w:rFonts w:ascii="Open Sans" w:hAnsi="Open Sans" w:cs="Open Sans"/>
          <w:b/>
        </w:rPr>
      </w:pPr>
    </w:p>
    <w:p w14:paraId="5860D26B" w14:textId="23A13933" w:rsidR="00747A7C" w:rsidRPr="00747A7C" w:rsidRDefault="00747A7C" w:rsidP="00747A7C">
      <w:pPr>
        <w:spacing w:line="259" w:lineRule="auto"/>
        <w:jc w:val="both"/>
        <w:rPr>
          <w:rFonts w:ascii="Arial" w:hAnsi="Arial" w:cs="Arial"/>
          <w:b/>
          <w:color w:val="3366CC"/>
        </w:rPr>
      </w:pPr>
      <w:r w:rsidRPr="00747A7C">
        <w:rPr>
          <w:rFonts w:ascii="Arial" w:hAnsi="Arial" w:cs="Arial"/>
          <w:b/>
          <w:color w:val="3366CC"/>
        </w:rPr>
        <w:t>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Admission Authority may withdraw any offer of a place even if the child has already started school.</w:t>
      </w:r>
    </w:p>
    <w:p w14:paraId="157526B8" w14:textId="77777777" w:rsidR="00747A7C" w:rsidRDefault="00747A7C" w:rsidP="00747A7C">
      <w:pPr>
        <w:spacing w:line="259" w:lineRule="auto"/>
        <w:jc w:val="both"/>
        <w:rPr>
          <w:rFonts w:ascii="Arial" w:hAnsi="Arial" w:cs="Arial"/>
        </w:rPr>
      </w:pPr>
    </w:p>
    <w:p w14:paraId="4A5B1E23" w14:textId="77777777" w:rsidR="00747A7C" w:rsidRDefault="00747A7C" w:rsidP="00747A7C">
      <w:pPr>
        <w:spacing w:line="259" w:lineRule="auto"/>
        <w:jc w:val="both"/>
        <w:rPr>
          <w:rFonts w:ascii="Arial" w:hAnsi="Arial" w:cs="Arial"/>
        </w:rPr>
      </w:pPr>
      <w:r w:rsidRPr="00EF3C48">
        <w:rPr>
          <w:rFonts w:ascii="Arial" w:hAnsi="Arial" w:cs="Arial"/>
        </w:rPr>
        <w:t>Signed……………………</w:t>
      </w:r>
      <w:proofErr w:type="gramStart"/>
      <w:r w:rsidRPr="00EF3C48">
        <w:rPr>
          <w:rFonts w:ascii="Arial" w:hAnsi="Arial" w:cs="Arial"/>
        </w:rPr>
        <w:t>…..</w:t>
      </w:r>
      <w:proofErr w:type="gramEnd"/>
      <w:r w:rsidRPr="00EF3C48">
        <w:rPr>
          <w:rFonts w:ascii="Arial" w:hAnsi="Arial" w:cs="Arial"/>
        </w:rPr>
        <w:tab/>
      </w:r>
      <w:r w:rsidRPr="00EF3C48">
        <w:rPr>
          <w:rFonts w:ascii="Arial" w:hAnsi="Arial" w:cs="Arial"/>
        </w:rPr>
        <w:tab/>
        <w:t>Date………………………………</w:t>
      </w:r>
    </w:p>
    <w:p w14:paraId="5CBF4285" w14:textId="77777777" w:rsidR="00706791" w:rsidRDefault="00706791" w:rsidP="00B62728">
      <w:pPr>
        <w:rPr>
          <w:rFonts w:ascii="Open Sans" w:hAnsi="Open Sans" w:cs="Open Sans"/>
          <w:b/>
        </w:rPr>
      </w:pPr>
    </w:p>
    <w:p w14:paraId="1908D944" w14:textId="77777777" w:rsidR="00706791" w:rsidRDefault="00706791" w:rsidP="00B62728">
      <w:pPr>
        <w:rPr>
          <w:rFonts w:ascii="Open Sans" w:hAnsi="Open Sans" w:cs="Open Sans"/>
          <w:b/>
        </w:rPr>
      </w:pPr>
    </w:p>
    <w:p w14:paraId="6EE850F1" w14:textId="77777777" w:rsidR="00706791" w:rsidRDefault="00706791" w:rsidP="00B62728">
      <w:pPr>
        <w:rPr>
          <w:rFonts w:ascii="Open Sans" w:hAnsi="Open Sans" w:cs="Open Sans"/>
          <w:b/>
        </w:rPr>
      </w:pPr>
    </w:p>
    <w:p w14:paraId="72CF6EB6" w14:textId="0383B5F6" w:rsidR="00B62728" w:rsidRPr="00B62728" w:rsidRDefault="00B62728" w:rsidP="00B62728">
      <w:pPr>
        <w:rPr>
          <w:rFonts w:ascii="Open Sans" w:hAnsi="Open Sans" w:cs="Open Sans"/>
          <w:b/>
          <w:color w:val="3366CC"/>
        </w:rPr>
      </w:pPr>
      <w:r w:rsidRPr="00B62728">
        <w:rPr>
          <w:rFonts w:ascii="Open Sans" w:hAnsi="Open Sans" w:cs="Open Sans"/>
          <w:b/>
          <w:color w:val="3366CC"/>
        </w:rPr>
        <w:t>Notes</w:t>
      </w:r>
    </w:p>
    <w:p w14:paraId="1AD7308F" w14:textId="77777777" w:rsidR="00B62728" w:rsidRPr="00B62728" w:rsidRDefault="00B62728" w:rsidP="00B62728">
      <w:pPr>
        <w:rPr>
          <w:rFonts w:ascii="Open Sans" w:hAnsi="Open Sans" w:cs="Open Sans"/>
          <w:b/>
          <w:color w:val="3366CC"/>
        </w:rPr>
      </w:pPr>
      <w:r w:rsidRPr="00B62728">
        <w:rPr>
          <w:rFonts w:ascii="Open Sans" w:hAnsi="Open Sans" w:cs="Open Sans"/>
          <w:b/>
          <w:color w:val="3366CC"/>
        </w:rPr>
        <w:t>1. Evidence of Catholic Baptism</w:t>
      </w:r>
    </w:p>
    <w:p w14:paraId="4C6E9BEA" w14:textId="39106AF6" w:rsidR="00B62728" w:rsidRPr="00B62728" w:rsidRDefault="00B62728" w:rsidP="00B62728">
      <w:pPr>
        <w:rPr>
          <w:rFonts w:ascii="Open Sans" w:hAnsi="Open Sans" w:cs="Open Sans"/>
        </w:rPr>
      </w:pPr>
      <w:r w:rsidRPr="00B62728">
        <w:rPr>
          <w:rFonts w:ascii="Open Sans" w:hAnsi="Open Sans" w:cs="Open Sans"/>
        </w:rPr>
        <w:t xml:space="preserve">If an application is being made for a place at the school for a Catholic child evidence of Catholic baptism or reception into the Church is required. A certificate of baptism or certificate of reception into the full communion of the Catholic Church should be provided at the same time as this form is returned to the school/academy. </w:t>
      </w:r>
    </w:p>
    <w:p w14:paraId="4A60422A" w14:textId="77777777" w:rsidR="00B62728" w:rsidRPr="00B62728" w:rsidRDefault="00B62728" w:rsidP="00B62728">
      <w:pPr>
        <w:rPr>
          <w:rFonts w:ascii="Open Sans" w:hAnsi="Open Sans" w:cs="Open Sans"/>
        </w:rPr>
      </w:pPr>
      <w:r w:rsidRPr="00B62728">
        <w:rPr>
          <w:rFonts w:ascii="Open Sans" w:hAnsi="Open Sans" w:cs="Open Sans"/>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31C4C163" w14:textId="706DE767" w:rsidR="00B62728" w:rsidRPr="00B62728" w:rsidRDefault="00973903" w:rsidP="00B62728">
      <w:pPr>
        <w:rPr>
          <w:rFonts w:ascii="Open Sans" w:hAnsi="Open Sans" w:cs="Open Sans"/>
          <w:b/>
          <w:color w:val="3366CC"/>
        </w:rPr>
      </w:pPr>
      <w:r>
        <w:rPr>
          <w:rFonts w:ascii="Open Sans" w:hAnsi="Open Sans" w:cs="Open Sans"/>
          <w:b/>
          <w:color w:val="3366CC"/>
        </w:rPr>
        <w:t>2</w:t>
      </w:r>
      <w:r w:rsidR="00B62728" w:rsidRPr="00B62728">
        <w:rPr>
          <w:rFonts w:ascii="Open Sans" w:hAnsi="Open Sans" w:cs="Open Sans"/>
          <w:b/>
          <w:color w:val="3366CC"/>
        </w:rPr>
        <w:t>. Evidence of Membership of an Eastern Christian Church</w:t>
      </w:r>
    </w:p>
    <w:p w14:paraId="643BB99F" w14:textId="2A6B258D" w:rsidR="00B62728" w:rsidRPr="00B62728" w:rsidRDefault="00B62728" w:rsidP="00B62728">
      <w:pPr>
        <w:rPr>
          <w:rFonts w:ascii="Open Sans" w:hAnsi="Open Sans" w:cs="Open Sans"/>
        </w:rPr>
      </w:pPr>
      <w:r w:rsidRPr="00B62728">
        <w:rPr>
          <w:rFonts w:ascii="Open Sans" w:hAnsi="Open Sans" w:cs="Open Sans"/>
        </w:rPr>
        <w:lastRenderedPageBreak/>
        <w:t xml:space="preserve">If an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14:paraId="624CED9D" w14:textId="6C13C22F" w:rsidR="00B62728" w:rsidRPr="00B62728" w:rsidRDefault="00973903" w:rsidP="00B62728">
      <w:pPr>
        <w:rPr>
          <w:rFonts w:ascii="Open Sans" w:hAnsi="Open Sans" w:cs="Open Sans"/>
          <w:b/>
          <w:color w:val="3366CC"/>
        </w:rPr>
      </w:pPr>
      <w:r>
        <w:rPr>
          <w:rFonts w:ascii="Open Sans" w:hAnsi="Open Sans" w:cs="Open Sans"/>
          <w:b/>
          <w:color w:val="3366CC"/>
        </w:rPr>
        <w:t>3</w:t>
      </w:r>
      <w:r w:rsidR="00B62728" w:rsidRPr="00B62728">
        <w:rPr>
          <w:rFonts w:ascii="Open Sans" w:hAnsi="Open Sans" w:cs="Open Sans"/>
          <w:b/>
          <w:color w:val="3366CC"/>
        </w:rPr>
        <w:t xml:space="preserve">. Evidence for Other Christian </w:t>
      </w:r>
      <w:r w:rsidR="00F2681C">
        <w:rPr>
          <w:rFonts w:ascii="Open Sans" w:hAnsi="Open Sans" w:cs="Open Sans"/>
          <w:b/>
          <w:color w:val="3366CC"/>
        </w:rPr>
        <w:t xml:space="preserve">Ecclesial Communities </w:t>
      </w:r>
      <w:r w:rsidR="00B62728" w:rsidRPr="00B62728">
        <w:rPr>
          <w:rFonts w:ascii="Open Sans" w:hAnsi="Open Sans" w:cs="Open Sans"/>
          <w:b/>
          <w:color w:val="3366CC"/>
        </w:rPr>
        <w:t>and Other Faiths</w:t>
      </w:r>
    </w:p>
    <w:p w14:paraId="3C448C9B" w14:textId="338D424E" w:rsidR="00B62728" w:rsidRPr="00B62728" w:rsidRDefault="00B62728" w:rsidP="00B62728">
      <w:pPr>
        <w:rPr>
          <w:rFonts w:ascii="Open Sans" w:hAnsi="Open Sans" w:cs="Open Sans"/>
        </w:rPr>
      </w:pPr>
      <w:r w:rsidRPr="00B62728">
        <w:rPr>
          <w:rFonts w:ascii="Open Sans" w:hAnsi="Open Sans" w:cs="Open Sans"/>
        </w:rPr>
        <w:t xml:space="preserve">If an application is being made for a place at the school as a member of another Christian </w:t>
      </w:r>
      <w:r w:rsidR="00A11634">
        <w:rPr>
          <w:rFonts w:ascii="Open Sans" w:hAnsi="Open Sans" w:cs="Open Sans"/>
        </w:rPr>
        <w:t>Ecclesial Community</w:t>
      </w:r>
      <w:r w:rsidRPr="00B62728">
        <w:rPr>
          <w:rFonts w:ascii="Open Sans" w:hAnsi="Open Sans" w:cs="Open Sans"/>
        </w:rPr>
        <w:t xml:space="preserve"> or another faith evidence confirming membership of that Christian </w:t>
      </w:r>
      <w:r w:rsidR="00260B96">
        <w:rPr>
          <w:rFonts w:ascii="Open Sans" w:hAnsi="Open Sans" w:cs="Open Sans"/>
        </w:rPr>
        <w:t>Ecclesial Community</w:t>
      </w:r>
      <w:r w:rsidRPr="00B62728">
        <w:rPr>
          <w:rFonts w:ascii="Open Sans" w:hAnsi="Open Sans" w:cs="Open Sans"/>
        </w:rPr>
        <w:t xml:space="preserve"> or faith, and signed by the appropriate minister of religion or faith leader, will be required. The evidence should be provided at the same time as this form is returned to the school.</w:t>
      </w:r>
    </w:p>
    <w:p w14:paraId="2CD2F7B8" w14:textId="77777777" w:rsidR="00B62728" w:rsidRPr="00B62728" w:rsidRDefault="00B62728" w:rsidP="00B62728">
      <w:pPr>
        <w:rPr>
          <w:rFonts w:ascii="Open Sans" w:hAnsi="Open Sans" w:cs="Open Sans"/>
          <w:color w:val="3366CC"/>
        </w:rPr>
      </w:pPr>
      <w:r w:rsidRPr="00B62728">
        <w:rPr>
          <w:rFonts w:ascii="Open Sans" w:hAnsi="Open Sans" w:cs="Open Sans"/>
          <w:b/>
          <w:color w:val="3366CC"/>
        </w:rPr>
        <w:t>Checklist:</w:t>
      </w:r>
    </w:p>
    <w:p w14:paraId="3476066A" w14:textId="77777777" w:rsidR="00B62728" w:rsidRPr="00B62728" w:rsidRDefault="00B62728" w:rsidP="00B62728">
      <w:pPr>
        <w:rPr>
          <w:rFonts w:ascii="Open Sans" w:hAnsi="Open Sans" w:cs="Open Sans"/>
        </w:rPr>
      </w:pPr>
      <w:r w:rsidRPr="00B62728">
        <w:rPr>
          <w:rFonts w:ascii="Open Sans" w:hAnsi="Open Sans" w:cs="Open Sans"/>
        </w:rPr>
        <w:t>Have you enclosed?</w:t>
      </w:r>
    </w:p>
    <w:p w14:paraId="2EE0EFAB" w14:textId="77777777" w:rsidR="00B62728" w:rsidRPr="00B62728" w:rsidRDefault="00B62728" w:rsidP="00B62728">
      <w:pPr>
        <w:numPr>
          <w:ilvl w:val="0"/>
          <w:numId w:val="22"/>
        </w:numPr>
        <w:rPr>
          <w:rFonts w:ascii="Open Sans" w:hAnsi="Open Sans" w:cs="Open Sans"/>
        </w:rPr>
      </w:pPr>
      <w:r w:rsidRPr="00B62728">
        <w:rPr>
          <w:rFonts w:ascii="Open Sans" w:hAnsi="Open Sans" w:cs="Open Sans"/>
        </w:rPr>
        <w:t>Copy of baptism or certificate of reception into the Catholic Church (where applicable).</w:t>
      </w:r>
    </w:p>
    <w:p w14:paraId="5C5E9FFD" w14:textId="09D8AD09" w:rsidR="00B62728" w:rsidRDefault="00B62728" w:rsidP="00B62728">
      <w:pPr>
        <w:numPr>
          <w:ilvl w:val="0"/>
          <w:numId w:val="22"/>
        </w:numPr>
        <w:rPr>
          <w:rFonts w:ascii="Open Sans" w:hAnsi="Open Sans" w:cs="Open Sans"/>
        </w:rPr>
      </w:pPr>
      <w:r w:rsidRPr="00B62728">
        <w:rPr>
          <w:rFonts w:ascii="Open Sans" w:hAnsi="Open Sans" w:cs="Open Sans"/>
        </w:rPr>
        <w:t xml:space="preserve">Evidence confirming membership of a Christian </w:t>
      </w:r>
      <w:r w:rsidR="000E487D">
        <w:rPr>
          <w:rFonts w:ascii="Open Sans" w:hAnsi="Open Sans" w:cs="Open Sans"/>
        </w:rPr>
        <w:t xml:space="preserve">Ecclesial Community </w:t>
      </w:r>
      <w:r w:rsidRPr="00B62728">
        <w:rPr>
          <w:rFonts w:ascii="Open Sans" w:hAnsi="Open Sans" w:cs="Open Sans"/>
        </w:rPr>
        <w:t>or other faith (where applicable).</w:t>
      </w:r>
      <w:r w:rsidRPr="00B62728">
        <w:rPr>
          <w:rFonts w:ascii="Open Sans" w:hAnsi="Open Sans" w:cs="Open Sans"/>
          <w:vertAlign w:val="superscript"/>
        </w:rPr>
        <w:footnoteReference w:id="4"/>
      </w:r>
    </w:p>
    <w:p w14:paraId="21EDF715" w14:textId="3198C2C3" w:rsidR="00523F05" w:rsidRPr="00706791" w:rsidRDefault="00B62728" w:rsidP="00523F05">
      <w:pPr>
        <w:pStyle w:val="ListParagraph"/>
        <w:numPr>
          <w:ilvl w:val="0"/>
          <w:numId w:val="22"/>
        </w:numPr>
        <w:rPr>
          <w:rFonts w:ascii="Open Sans" w:hAnsi="Open Sans" w:cs="Open Sans"/>
        </w:rPr>
      </w:pPr>
      <w:r w:rsidRPr="0065580E">
        <w:rPr>
          <w:rFonts w:ascii="Open Sans" w:hAnsi="Open Sans" w:cs="Open Sans"/>
        </w:rPr>
        <w:t>Have you completed and returned your local authority’s Common Application Form?</w:t>
      </w:r>
    </w:p>
    <w:sectPr w:rsidR="00523F05" w:rsidRPr="00706791" w:rsidSect="00500492">
      <w:headerReference w:type="even" r:id="rId12"/>
      <w:headerReference w:type="default" r:id="rId13"/>
      <w:footerReference w:type="even" r:id="rId14"/>
      <w:footerReference w:type="default" r:id="rId15"/>
      <w:headerReference w:type="first" r:id="rId16"/>
      <w:footerReference w:type="first" r:id="rId17"/>
      <w:pgSz w:w="11906" w:h="16838"/>
      <w:pgMar w:top="426" w:right="1134" w:bottom="1134" w:left="1134" w:header="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62E53" w14:textId="77777777" w:rsidR="00B9316C" w:rsidRDefault="00B9316C">
      <w:r>
        <w:separator/>
      </w:r>
    </w:p>
  </w:endnote>
  <w:endnote w:type="continuationSeparator" w:id="0">
    <w:p w14:paraId="7D41351C" w14:textId="77777777" w:rsidR="00B9316C" w:rsidRDefault="00B93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altName w:val="Arial"/>
    <w:charset w:val="00"/>
    <w:family w:val="swiss"/>
    <w:pitch w:val="variable"/>
    <w:sig w:usb0="00000001" w:usb1="4000205B" w:usb2="00000028" w:usb3="00000000" w:csb0="0000019F" w:csb1="00000000"/>
  </w:font>
  <w:font w:name="Open Sans Light">
    <w:altName w:val="Arial"/>
    <w:charset w:val="00"/>
    <w:family w:val="swiss"/>
    <w:pitch w:val="variable"/>
    <w:sig w:usb0="00000001"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D5ADB" w14:textId="77777777" w:rsidR="00F659C6" w:rsidRDefault="00F659C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Open Sans Light" w:hAnsi="Open Sans Light" w:cs="Open Sans Light"/>
        <w:sz w:val="18"/>
        <w:szCs w:val="18"/>
      </w:rPr>
      <w:id w:val="-202718413"/>
      <w:docPartObj>
        <w:docPartGallery w:val="Page Numbers (Bottom of Page)"/>
        <w:docPartUnique/>
      </w:docPartObj>
    </w:sdtPr>
    <w:sdtEndPr/>
    <w:sdtContent>
      <w:sdt>
        <w:sdtPr>
          <w:rPr>
            <w:rFonts w:ascii="Open Sans Light" w:hAnsi="Open Sans Light" w:cs="Open Sans Light"/>
            <w:sz w:val="18"/>
            <w:szCs w:val="18"/>
          </w:rPr>
          <w:id w:val="-496507824"/>
          <w:docPartObj>
            <w:docPartGallery w:val="Page Numbers (Top of Page)"/>
            <w:docPartUnique/>
          </w:docPartObj>
        </w:sdtPr>
        <w:sdtEndPr/>
        <w:sdtContent>
          <w:p w14:paraId="3A104B66" w14:textId="126C96FE" w:rsidR="0027703A" w:rsidRPr="00EB7D75" w:rsidRDefault="00F23427" w:rsidP="00EB7D75">
            <w:pPr>
              <w:pStyle w:val="Footer"/>
              <w:jc w:val="right"/>
              <w:rPr>
                <w:rFonts w:ascii="Open Sans Light" w:hAnsi="Open Sans Light" w:cs="Open Sans Light"/>
                <w:sz w:val="18"/>
                <w:szCs w:val="18"/>
              </w:rPr>
            </w:pPr>
            <w:r>
              <w:rPr>
                <w:rFonts w:ascii="Open Sans Light" w:hAnsi="Open Sans Light" w:cs="Open Sans Light"/>
                <w:sz w:val="18"/>
                <w:szCs w:val="18"/>
              </w:rPr>
              <w:t>Supplement</w:t>
            </w:r>
            <w:r w:rsidR="004A5B58">
              <w:rPr>
                <w:rFonts w:ascii="Open Sans Light" w:hAnsi="Open Sans Light" w:cs="Open Sans Light"/>
                <w:sz w:val="18"/>
                <w:szCs w:val="18"/>
              </w:rPr>
              <w:t>ary Information Form</w:t>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PAGE </w:instrText>
            </w:r>
            <w:r w:rsidR="0027703A" w:rsidRPr="005371FB">
              <w:rPr>
                <w:rFonts w:ascii="Open Sans Light" w:hAnsi="Open Sans Light" w:cs="Open Sans Light"/>
                <w:sz w:val="18"/>
                <w:szCs w:val="18"/>
              </w:rPr>
              <w:fldChar w:fldCharType="separate"/>
            </w:r>
            <w:r w:rsidR="00895174">
              <w:rPr>
                <w:rFonts w:ascii="Open Sans Light" w:hAnsi="Open Sans Light" w:cs="Open Sans Light"/>
                <w:noProof/>
                <w:sz w:val="18"/>
                <w:szCs w:val="18"/>
              </w:rPr>
              <w:t>2</w:t>
            </w:r>
            <w:r w:rsidR="0027703A" w:rsidRPr="005371FB">
              <w:rPr>
                <w:rFonts w:ascii="Open Sans Light" w:hAnsi="Open Sans Light" w:cs="Open Sans Light"/>
                <w:sz w:val="18"/>
                <w:szCs w:val="18"/>
              </w:rPr>
              <w:fldChar w:fldCharType="end"/>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NUMPAGES  </w:instrText>
            </w:r>
            <w:r w:rsidR="0027703A" w:rsidRPr="005371FB">
              <w:rPr>
                <w:rFonts w:ascii="Open Sans Light" w:hAnsi="Open Sans Light" w:cs="Open Sans Light"/>
                <w:sz w:val="18"/>
                <w:szCs w:val="18"/>
              </w:rPr>
              <w:fldChar w:fldCharType="separate"/>
            </w:r>
            <w:r w:rsidR="00895174">
              <w:rPr>
                <w:rFonts w:ascii="Open Sans Light" w:hAnsi="Open Sans Light" w:cs="Open Sans Light"/>
                <w:noProof/>
                <w:sz w:val="18"/>
                <w:szCs w:val="18"/>
              </w:rPr>
              <w:t>4</w:t>
            </w:r>
            <w:r w:rsidR="0027703A" w:rsidRPr="005371FB">
              <w:rPr>
                <w:rFonts w:ascii="Open Sans Light" w:hAnsi="Open Sans Light" w:cs="Open Sans Light"/>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DF1FF" w14:textId="77777777" w:rsidR="002564F7" w:rsidRDefault="002564F7" w:rsidP="002564F7">
    <w:pPr>
      <w:pStyle w:val="Footer"/>
      <w:tabs>
        <w:tab w:val="clear" w:pos="4153"/>
        <w:tab w:val="clear" w:pos="8306"/>
        <w:tab w:val="left" w:pos="4008"/>
      </w:tabs>
      <w:jc w:val="both"/>
    </w:pPr>
    <w:r>
      <w:tab/>
    </w:r>
  </w:p>
  <w:p w14:paraId="6C1FF5DA" w14:textId="43C7EFD5" w:rsidR="0027703A" w:rsidRDefault="002134D0" w:rsidP="002134D0">
    <w:pPr>
      <w:pStyle w:val="Footer"/>
      <w:tabs>
        <w:tab w:val="clear" w:pos="4153"/>
        <w:tab w:val="clear" w:pos="8306"/>
        <w:tab w:val="left" w:pos="4008"/>
      </w:tabs>
      <w:ind w:left="-567"/>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BD124" w14:textId="77777777" w:rsidR="00B9316C" w:rsidRDefault="00B9316C">
      <w:r>
        <w:separator/>
      </w:r>
    </w:p>
  </w:footnote>
  <w:footnote w:type="continuationSeparator" w:id="0">
    <w:p w14:paraId="0A43E737" w14:textId="77777777" w:rsidR="00B9316C" w:rsidRDefault="00B9316C">
      <w:r>
        <w:continuationSeparator/>
      </w:r>
    </w:p>
  </w:footnote>
  <w:footnote w:id="1">
    <w:p w14:paraId="7B2D50F1" w14:textId="1975F535" w:rsidR="00EE6A41" w:rsidRPr="00EE6A41" w:rsidRDefault="00EE6A41" w:rsidP="00EE6A41">
      <w:pPr>
        <w:pStyle w:val="FootnoteText"/>
        <w:rPr>
          <w:lang w:val="en-US"/>
        </w:rPr>
      </w:pPr>
      <w:r>
        <w:rPr>
          <w:rStyle w:val="FootnoteReference"/>
        </w:rPr>
        <w:footnoteRef/>
      </w:r>
      <w:r>
        <w:t xml:space="preserve"> ‘brother or sister’ includes: all natural brothers or sisters, half brothers or sisters, adopted brothers or sisters, stepbrothers or sisters, foster brothers or sisters, whether or not they are living at the same address</w:t>
      </w:r>
    </w:p>
  </w:footnote>
  <w:footnote w:id="2">
    <w:p w14:paraId="0A3B9CB6" w14:textId="77777777" w:rsidR="00712F1B" w:rsidRDefault="00712F1B" w:rsidP="00712F1B">
      <w:pPr>
        <w:pStyle w:val="FootnoteText"/>
      </w:pPr>
      <w:r>
        <w:rPr>
          <w:rStyle w:val="FootnoteReference"/>
        </w:rPr>
        <w:footnoteRef/>
      </w:r>
      <w:r>
        <w:t xml:space="preserve"> This does not require completion where an application is being made by a pupil on their own behalf for entry to year 12.</w:t>
      </w:r>
    </w:p>
  </w:footnote>
  <w:footnote w:id="3">
    <w:p w14:paraId="6AF82CEA" w14:textId="77777777" w:rsidR="00511241" w:rsidRDefault="00511241" w:rsidP="00511241">
      <w:pPr>
        <w:pStyle w:val="FootnoteText"/>
      </w:pPr>
      <w:r>
        <w:rPr>
          <w:rStyle w:val="FootnoteReference"/>
        </w:rPr>
        <w:footnoteRef/>
      </w:r>
      <w:r>
        <w:t xml:space="preserve"> Schools will need to delete options to tailor the form to match their oversubscription criteria thereby avoiding asking for information which is unnecessary to apply the criteria.</w:t>
      </w:r>
    </w:p>
  </w:footnote>
  <w:footnote w:id="4">
    <w:p w14:paraId="4D3085E7" w14:textId="206BC5CD" w:rsidR="00B62728" w:rsidRDefault="00B62728" w:rsidP="00B62728">
      <w:pPr>
        <w:pStyle w:val="FootnoteText"/>
      </w:pPr>
      <w:r>
        <w:rPr>
          <w:rStyle w:val="FootnoteReference"/>
        </w:rPr>
        <w:footnoteRef/>
      </w:r>
      <w:r>
        <w:t xml:space="preserve"> Delete where schools are not using criteria giving priority to members of another Christian </w:t>
      </w:r>
      <w:r w:rsidR="00260B96">
        <w:t xml:space="preserve">Ecclesial Community </w:t>
      </w:r>
      <w:r>
        <w:t>or other faith.</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6D8E8" w14:textId="77777777" w:rsidR="00F659C6" w:rsidRDefault="00F659C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8B83E" w14:textId="77777777" w:rsidR="00F659C6" w:rsidRDefault="00F659C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CD161" w14:textId="3A523365" w:rsidR="002564F7" w:rsidRDefault="002564F7" w:rsidP="002564F7">
    <w:pPr>
      <w:pStyle w:val="Header"/>
      <w:ind w:right="-1134"/>
    </w:pPr>
  </w:p>
  <w:p w14:paraId="10CCEE72" w14:textId="77777777" w:rsidR="002564F7" w:rsidRDefault="002564F7" w:rsidP="002564F7">
    <w:pPr>
      <w:pStyle w:val="Header"/>
      <w:ind w:right="-1134"/>
    </w:pPr>
  </w:p>
  <w:p w14:paraId="7461274A" w14:textId="77777777" w:rsidR="002564F7" w:rsidRDefault="002564F7" w:rsidP="002564F7">
    <w:pPr>
      <w:pStyle w:val="Header"/>
      <w:ind w:right="-113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938F2"/>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0941CA"/>
    <w:multiLevelType w:val="hybridMultilevel"/>
    <w:tmpl w:val="437E9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F2A2D"/>
    <w:multiLevelType w:val="hybridMultilevel"/>
    <w:tmpl w:val="8EF82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C36F27"/>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12782E"/>
    <w:multiLevelType w:val="hybridMultilevel"/>
    <w:tmpl w:val="8830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907248"/>
    <w:multiLevelType w:val="hybridMultilevel"/>
    <w:tmpl w:val="4FD4D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AB08EA"/>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E87A1A"/>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D33AA2"/>
    <w:multiLevelType w:val="hybridMultilevel"/>
    <w:tmpl w:val="A9046AEE"/>
    <w:lvl w:ilvl="0" w:tplc="6EBA593C">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6B3F5E"/>
    <w:multiLevelType w:val="hybridMultilevel"/>
    <w:tmpl w:val="94063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067F4C"/>
    <w:multiLevelType w:val="hybridMultilevel"/>
    <w:tmpl w:val="B09CE29E"/>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48616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725E1E"/>
    <w:multiLevelType w:val="hybridMultilevel"/>
    <w:tmpl w:val="DC62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2D3341"/>
    <w:multiLevelType w:val="hybridMultilevel"/>
    <w:tmpl w:val="F7FAF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3C04D6"/>
    <w:multiLevelType w:val="hybridMultilevel"/>
    <w:tmpl w:val="6582B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C37DFE"/>
    <w:multiLevelType w:val="hybridMultilevel"/>
    <w:tmpl w:val="A5D68B62"/>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96384B"/>
    <w:multiLevelType w:val="hybridMultilevel"/>
    <w:tmpl w:val="ADA8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C005E6"/>
    <w:multiLevelType w:val="hybridMultilevel"/>
    <w:tmpl w:val="D60E8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1BF748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D331C"/>
    <w:multiLevelType w:val="hybridMultilevel"/>
    <w:tmpl w:val="7BB66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8"/>
  </w:num>
  <w:num w:numId="2">
    <w:abstractNumId w:val="2"/>
  </w:num>
  <w:num w:numId="3">
    <w:abstractNumId w:val="12"/>
  </w:num>
  <w:num w:numId="4">
    <w:abstractNumId w:val="0"/>
  </w:num>
  <w:num w:numId="5">
    <w:abstractNumId w:val="20"/>
  </w:num>
  <w:num w:numId="6">
    <w:abstractNumId w:val="4"/>
  </w:num>
  <w:num w:numId="7">
    <w:abstractNumId w:val="7"/>
  </w:num>
  <w:num w:numId="8">
    <w:abstractNumId w:val="3"/>
  </w:num>
  <w:num w:numId="9">
    <w:abstractNumId w:val="6"/>
  </w:num>
  <w:num w:numId="10">
    <w:abstractNumId w:val="10"/>
  </w:num>
  <w:num w:numId="11">
    <w:abstractNumId w:val="17"/>
  </w:num>
  <w:num w:numId="12">
    <w:abstractNumId w:val="9"/>
  </w:num>
  <w:num w:numId="13">
    <w:abstractNumId w:val="18"/>
  </w:num>
  <w:num w:numId="14">
    <w:abstractNumId w:val="1"/>
  </w:num>
  <w:num w:numId="15">
    <w:abstractNumId w:val="21"/>
  </w:num>
  <w:num w:numId="16">
    <w:abstractNumId w:val="13"/>
  </w:num>
  <w:num w:numId="17">
    <w:abstractNumId w:val="15"/>
  </w:num>
  <w:num w:numId="18">
    <w:abstractNumId w:val="5"/>
  </w:num>
  <w:num w:numId="19">
    <w:abstractNumId w:val="16"/>
  </w:num>
  <w:num w:numId="20">
    <w:abstractNumId w:val="14"/>
  </w:num>
  <w:num w:numId="21">
    <w:abstractNumId w:val="11"/>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732"/>
    <w:rsid w:val="000018C6"/>
    <w:rsid w:val="00030A1B"/>
    <w:rsid w:val="00034194"/>
    <w:rsid w:val="0003787E"/>
    <w:rsid w:val="00074776"/>
    <w:rsid w:val="00077B5F"/>
    <w:rsid w:val="000A67E8"/>
    <w:rsid w:val="000C24C8"/>
    <w:rsid w:val="000D68EC"/>
    <w:rsid w:val="000E2B5F"/>
    <w:rsid w:val="000E487D"/>
    <w:rsid w:val="000F1B19"/>
    <w:rsid w:val="000F5C6E"/>
    <w:rsid w:val="0010360F"/>
    <w:rsid w:val="00114D04"/>
    <w:rsid w:val="00117103"/>
    <w:rsid w:val="00125FCB"/>
    <w:rsid w:val="00136EC9"/>
    <w:rsid w:val="0015611C"/>
    <w:rsid w:val="00165A31"/>
    <w:rsid w:val="001660E7"/>
    <w:rsid w:val="001674D3"/>
    <w:rsid w:val="00167F50"/>
    <w:rsid w:val="00195EB3"/>
    <w:rsid w:val="00196201"/>
    <w:rsid w:val="00197FED"/>
    <w:rsid w:val="001A0666"/>
    <w:rsid w:val="001B20E9"/>
    <w:rsid w:val="001B3B2F"/>
    <w:rsid w:val="001B4BA6"/>
    <w:rsid w:val="001D7028"/>
    <w:rsid w:val="001D79FD"/>
    <w:rsid w:val="001D7AFF"/>
    <w:rsid w:val="001D7E5A"/>
    <w:rsid w:val="001E0238"/>
    <w:rsid w:val="001E145F"/>
    <w:rsid w:val="001E1FDE"/>
    <w:rsid w:val="001E725C"/>
    <w:rsid w:val="001F4502"/>
    <w:rsid w:val="001F64AE"/>
    <w:rsid w:val="0020588D"/>
    <w:rsid w:val="002134D0"/>
    <w:rsid w:val="00226E43"/>
    <w:rsid w:val="00230AC8"/>
    <w:rsid w:val="00244467"/>
    <w:rsid w:val="00245A8B"/>
    <w:rsid w:val="002463CF"/>
    <w:rsid w:val="00246F83"/>
    <w:rsid w:val="002564F7"/>
    <w:rsid w:val="00260B96"/>
    <w:rsid w:val="00266FB5"/>
    <w:rsid w:val="0027703A"/>
    <w:rsid w:val="00284923"/>
    <w:rsid w:val="002B50F6"/>
    <w:rsid w:val="002E281F"/>
    <w:rsid w:val="00315D27"/>
    <w:rsid w:val="00330451"/>
    <w:rsid w:val="003325C8"/>
    <w:rsid w:val="00374D0F"/>
    <w:rsid w:val="00377C6B"/>
    <w:rsid w:val="003A716E"/>
    <w:rsid w:val="003C0075"/>
    <w:rsid w:val="003C2B71"/>
    <w:rsid w:val="003C76D8"/>
    <w:rsid w:val="003D1333"/>
    <w:rsid w:val="003D3134"/>
    <w:rsid w:val="003F0FD4"/>
    <w:rsid w:val="003F1DFC"/>
    <w:rsid w:val="003F4694"/>
    <w:rsid w:val="00422E17"/>
    <w:rsid w:val="004264EF"/>
    <w:rsid w:val="00434713"/>
    <w:rsid w:val="0044265B"/>
    <w:rsid w:val="00455765"/>
    <w:rsid w:val="00461E32"/>
    <w:rsid w:val="00481549"/>
    <w:rsid w:val="00497C81"/>
    <w:rsid w:val="004A5B58"/>
    <w:rsid w:val="004B18A0"/>
    <w:rsid w:val="004D5D1C"/>
    <w:rsid w:val="004E578A"/>
    <w:rsid w:val="004F1DCB"/>
    <w:rsid w:val="004F318C"/>
    <w:rsid w:val="004F482D"/>
    <w:rsid w:val="004F6111"/>
    <w:rsid w:val="004F6821"/>
    <w:rsid w:val="00500492"/>
    <w:rsid w:val="00506A39"/>
    <w:rsid w:val="00511241"/>
    <w:rsid w:val="00511ECC"/>
    <w:rsid w:val="00523F05"/>
    <w:rsid w:val="0052525D"/>
    <w:rsid w:val="00526B63"/>
    <w:rsid w:val="005371FB"/>
    <w:rsid w:val="0057455B"/>
    <w:rsid w:val="005911CD"/>
    <w:rsid w:val="00591AF9"/>
    <w:rsid w:val="00591FA5"/>
    <w:rsid w:val="00594083"/>
    <w:rsid w:val="0059568F"/>
    <w:rsid w:val="005B15C5"/>
    <w:rsid w:val="005B7119"/>
    <w:rsid w:val="005C16AA"/>
    <w:rsid w:val="005C1E44"/>
    <w:rsid w:val="005C7EFB"/>
    <w:rsid w:val="005D3DD6"/>
    <w:rsid w:val="005D7B5C"/>
    <w:rsid w:val="005E5141"/>
    <w:rsid w:val="005F301B"/>
    <w:rsid w:val="00600EFD"/>
    <w:rsid w:val="00611B29"/>
    <w:rsid w:val="006211B8"/>
    <w:rsid w:val="00627627"/>
    <w:rsid w:val="0065580E"/>
    <w:rsid w:val="006568D1"/>
    <w:rsid w:val="00664D2F"/>
    <w:rsid w:val="00665C2F"/>
    <w:rsid w:val="006709D5"/>
    <w:rsid w:val="00674B90"/>
    <w:rsid w:val="00682099"/>
    <w:rsid w:val="0068659A"/>
    <w:rsid w:val="00691240"/>
    <w:rsid w:val="00691E24"/>
    <w:rsid w:val="0069214F"/>
    <w:rsid w:val="00693536"/>
    <w:rsid w:val="006B05F7"/>
    <w:rsid w:val="006D7804"/>
    <w:rsid w:val="00706791"/>
    <w:rsid w:val="00712F1B"/>
    <w:rsid w:val="00720332"/>
    <w:rsid w:val="007207D9"/>
    <w:rsid w:val="007219D4"/>
    <w:rsid w:val="00736A04"/>
    <w:rsid w:val="00747A7C"/>
    <w:rsid w:val="00763641"/>
    <w:rsid w:val="007709FF"/>
    <w:rsid w:val="007759E9"/>
    <w:rsid w:val="00793F92"/>
    <w:rsid w:val="007A39A2"/>
    <w:rsid w:val="007B4C69"/>
    <w:rsid w:val="007C50AA"/>
    <w:rsid w:val="007E5EB3"/>
    <w:rsid w:val="00815256"/>
    <w:rsid w:val="0082490F"/>
    <w:rsid w:val="0083044B"/>
    <w:rsid w:val="00837B0D"/>
    <w:rsid w:val="00854D5F"/>
    <w:rsid w:val="00877045"/>
    <w:rsid w:val="0088659D"/>
    <w:rsid w:val="00895174"/>
    <w:rsid w:val="00897166"/>
    <w:rsid w:val="008B5F68"/>
    <w:rsid w:val="008C594A"/>
    <w:rsid w:val="008D2807"/>
    <w:rsid w:val="008D3C47"/>
    <w:rsid w:val="008D5874"/>
    <w:rsid w:val="008F5F91"/>
    <w:rsid w:val="009120EB"/>
    <w:rsid w:val="009138DB"/>
    <w:rsid w:val="00922673"/>
    <w:rsid w:val="009308B2"/>
    <w:rsid w:val="0093228B"/>
    <w:rsid w:val="00945669"/>
    <w:rsid w:val="009507AC"/>
    <w:rsid w:val="009660B3"/>
    <w:rsid w:val="00973903"/>
    <w:rsid w:val="009749FB"/>
    <w:rsid w:val="00980DEA"/>
    <w:rsid w:val="0099168C"/>
    <w:rsid w:val="009C04DA"/>
    <w:rsid w:val="009D3A35"/>
    <w:rsid w:val="009D4853"/>
    <w:rsid w:val="009E0F3E"/>
    <w:rsid w:val="009E582D"/>
    <w:rsid w:val="009F1752"/>
    <w:rsid w:val="009F4F1D"/>
    <w:rsid w:val="00A11634"/>
    <w:rsid w:val="00A22746"/>
    <w:rsid w:val="00A37DB3"/>
    <w:rsid w:val="00A4736B"/>
    <w:rsid w:val="00A600D9"/>
    <w:rsid w:val="00A61D18"/>
    <w:rsid w:val="00A82AB4"/>
    <w:rsid w:val="00A83D3A"/>
    <w:rsid w:val="00A8496F"/>
    <w:rsid w:val="00A912B7"/>
    <w:rsid w:val="00A97B59"/>
    <w:rsid w:val="00AB190D"/>
    <w:rsid w:val="00AC1ACF"/>
    <w:rsid w:val="00AC4F08"/>
    <w:rsid w:val="00AE0094"/>
    <w:rsid w:val="00AE77E9"/>
    <w:rsid w:val="00AF0067"/>
    <w:rsid w:val="00AF2DDD"/>
    <w:rsid w:val="00B06561"/>
    <w:rsid w:val="00B22FC7"/>
    <w:rsid w:val="00B45732"/>
    <w:rsid w:val="00B52CCC"/>
    <w:rsid w:val="00B62728"/>
    <w:rsid w:val="00B75C14"/>
    <w:rsid w:val="00B81B95"/>
    <w:rsid w:val="00B9316C"/>
    <w:rsid w:val="00B94B70"/>
    <w:rsid w:val="00BA67F2"/>
    <w:rsid w:val="00BA6CC7"/>
    <w:rsid w:val="00BA70AE"/>
    <w:rsid w:val="00BA76AE"/>
    <w:rsid w:val="00BB57A2"/>
    <w:rsid w:val="00BC48D6"/>
    <w:rsid w:val="00BC4DD9"/>
    <w:rsid w:val="00BD3064"/>
    <w:rsid w:val="00BD3A67"/>
    <w:rsid w:val="00BD7AFB"/>
    <w:rsid w:val="00BF6F61"/>
    <w:rsid w:val="00BF71FE"/>
    <w:rsid w:val="00C00B0C"/>
    <w:rsid w:val="00C05526"/>
    <w:rsid w:val="00C12271"/>
    <w:rsid w:val="00C147D7"/>
    <w:rsid w:val="00C161F8"/>
    <w:rsid w:val="00C22C67"/>
    <w:rsid w:val="00C40A5A"/>
    <w:rsid w:val="00C42344"/>
    <w:rsid w:val="00C43CA7"/>
    <w:rsid w:val="00C4458C"/>
    <w:rsid w:val="00C506B4"/>
    <w:rsid w:val="00C57412"/>
    <w:rsid w:val="00C61F01"/>
    <w:rsid w:val="00C66B9C"/>
    <w:rsid w:val="00C672CB"/>
    <w:rsid w:val="00C7402B"/>
    <w:rsid w:val="00C757A3"/>
    <w:rsid w:val="00C7719E"/>
    <w:rsid w:val="00CA4D62"/>
    <w:rsid w:val="00CA6698"/>
    <w:rsid w:val="00CB0B5D"/>
    <w:rsid w:val="00CB232B"/>
    <w:rsid w:val="00CB4653"/>
    <w:rsid w:val="00CD42B2"/>
    <w:rsid w:val="00CD75EB"/>
    <w:rsid w:val="00CF036A"/>
    <w:rsid w:val="00D04BF1"/>
    <w:rsid w:val="00D52197"/>
    <w:rsid w:val="00D54CDD"/>
    <w:rsid w:val="00D57CA9"/>
    <w:rsid w:val="00D75373"/>
    <w:rsid w:val="00D76E11"/>
    <w:rsid w:val="00D81459"/>
    <w:rsid w:val="00D941F6"/>
    <w:rsid w:val="00DA6F10"/>
    <w:rsid w:val="00DB3498"/>
    <w:rsid w:val="00DB40DC"/>
    <w:rsid w:val="00DC6F0D"/>
    <w:rsid w:val="00DE7632"/>
    <w:rsid w:val="00E004C1"/>
    <w:rsid w:val="00E03E4D"/>
    <w:rsid w:val="00E2564E"/>
    <w:rsid w:val="00E375E5"/>
    <w:rsid w:val="00E51DA3"/>
    <w:rsid w:val="00E51EAA"/>
    <w:rsid w:val="00E65454"/>
    <w:rsid w:val="00E66175"/>
    <w:rsid w:val="00E7480B"/>
    <w:rsid w:val="00E74BCF"/>
    <w:rsid w:val="00E81ACB"/>
    <w:rsid w:val="00EA7997"/>
    <w:rsid w:val="00EB1C71"/>
    <w:rsid w:val="00EB20E5"/>
    <w:rsid w:val="00EB5DD4"/>
    <w:rsid w:val="00EB7D75"/>
    <w:rsid w:val="00EC30E9"/>
    <w:rsid w:val="00EE6A41"/>
    <w:rsid w:val="00F23427"/>
    <w:rsid w:val="00F2681C"/>
    <w:rsid w:val="00F40E52"/>
    <w:rsid w:val="00F41501"/>
    <w:rsid w:val="00F526A9"/>
    <w:rsid w:val="00F562E4"/>
    <w:rsid w:val="00F659C6"/>
    <w:rsid w:val="00F70B94"/>
    <w:rsid w:val="00F91681"/>
    <w:rsid w:val="00F94493"/>
    <w:rsid w:val="00F95447"/>
    <w:rsid w:val="00FA6087"/>
    <w:rsid w:val="00FB7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9102A"/>
  <w15:docId w15:val="{D8A00200-1E8C-4E38-9923-B70FAF1D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2">
    <w:name w:val="heading 2"/>
    <w:basedOn w:val="Normal"/>
    <w:next w:val="Normal"/>
    <w:link w:val="Heading2Char"/>
    <w:semiHidden/>
    <w:unhideWhenUsed/>
    <w:qFormat/>
    <w:rsid w:val="002564F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8">
    <w:name w:val="heading 8"/>
    <w:basedOn w:val="Normal"/>
    <w:next w:val="Normal"/>
    <w:link w:val="Heading8Char"/>
    <w:qFormat/>
    <w:rsid w:val="009D3A35"/>
    <w:pPr>
      <w:keepNext/>
      <w:jc w:val="both"/>
      <w:outlineLvl w:val="7"/>
    </w:pPr>
    <w:rPr>
      <w:rFonts w:ascii="Arial" w:hAnsi="Arial"/>
      <w:b/>
      <w:b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45732"/>
    <w:pPr>
      <w:tabs>
        <w:tab w:val="center" w:pos="4153"/>
        <w:tab w:val="right" w:pos="8306"/>
      </w:tabs>
    </w:pPr>
  </w:style>
  <w:style w:type="paragraph" w:styleId="Footer">
    <w:name w:val="footer"/>
    <w:basedOn w:val="Normal"/>
    <w:link w:val="FooterChar"/>
    <w:uiPriority w:val="99"/>
    <w:rsid w:val="00B45732"/>
    <w:pPr>
      <w:tabs>
        <w:tab w:val="center" w:pos="4153"/>
        <w:tab w:val="right" w:pos="8306"/>
      </w:tabs>
    </w:pPr>
  </w:style>
  <w:style w:type="table" w:styleId="TableGrid">
    <w:name w:val="Table Grid"/>
    <w:basedOn w:val="TableNormal"/>
    <w:rsid w:val="00B45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C48D6"/>
    <w:rPr>
      <w:rFonts w:ascii="Tahoma" w:hAnsi="Tahoma" w:cs="Tahoma"/>
      <w:sz w:val="16"/>
      <w:szCs w:val="16"/>
    </w:rPr>
  </w:style>
  <w:style w:type="character" w:customStyle="1" w:styleId="BalloonTextChar">
    <w:name w:val="Balloon Text Char"/>
    <w:link w:val="BalloonText"/>
    <w:rsid w:val="00BC48D6"/>
    <w:rPr>
      <w:rFonts w:ascii="Tahoma" w:hAnsi="Tahoma" w:cs="Tahoma"/>
      <w:sz w:val="16"/>
      <w:szCs w:val="16"/>
    </w:rPr>
  </w:style>
  <w:style w:type="character" w:styleId="CommentReference">
    <w:name w:val="annotation reference"/>
    <w:rsid w:val="00AE77E9"/>
    <w:rPr>
      <w:sz w:val="16"/>
      <w:szCs w:val="16"/>
    </w:rPr>
  </w:style>
  <w:style w:type="paragraph" w:styleId="CommentText">
    <w:name w:val="annotation text"/>
    <w:basedOn w:val="Normal"/>
    <w:link w:val="CommentTextChar"/>
    <w:rsid w:val="00AE77E9"/>
    <w:rPr>
      <w:sz w:val="20"/>
      <w:szCs w:val="20"/>
    </w:rPr>
  </w:style>
  <w:style w:type="character" w:customStyle="1" w:styleId="CommentTextChar">
    <w:name w:val="Comment Text Char"/>
    <w:basedOn w:val="DefaultParagraphFont"/>
    <w:link w:val="CommentText"/>
    <w:rsid w:val="00AE77E9"/>
  </w:style>
  <w:style w:type="paragraph" w:styleId="CommentSubject">
    <w:name w:val="annotation subject"/>
    <w:basedOn w:val="CommentText"/>
    <w:next w:val="CommentText"/>
    <w:link w:val="CommentSubjectChar"/>
    <w:rsid w:val="00AE77E9"/>
    <w:rPr>
      <w:b/>
      <w:bCs/>
    </w:rPr>
  </w:style>
  <w:style w:type="character" w:customStyle="1" w:styleId="CommentSubjectChar">
    <w:name w:val="Comment Subject Char"/>
    <w:link w:val="CommentSubject"/>
    <w:rsid w:val="00AE77E9"/>
    <w:rPr>
      <w:b/>
      <w:bCs/>
    </w:rPr>
  </w:style>
  <w:style w:type="paragraph" w:styleId="ListParagraph">
    <w:name w:val="List Paragraph"/>
    <w:basedOn w:val="Normal"/>
    <w:uiPriority w:val="34"/>
    <w:qFormat/>
    <w:rsid w:val="00AC4F08"/>
    <w:pPr>
      <w:ind w:left="720"/>
      <w:contextualSpacing/>
    </w:pPr>
  </w:style>
  <w:style w:type="character" w:customStyle="1" w:styleId="FooterChar">
    <w:name w:val="Footer Char"/>
    <w:basedOn w:val="DefaultParagraphFont"/>
    <w:link w:val="Footer"/>
    <w:uiPriority w:val="99"/>
    <w:rsid w:val="009D3A35"/>
    <w:rPr>
      <w:sz w:val="24"/>
      <w:szCs w:val="24"/>
    </w:rPr>
  </w:style>
  <w:style w:type="character" w:customStyle="1" w:styleId="Heading8Char">
    <w:name w:val="Heading 8 Char"/>
    <w:basedOn w:val="DefaultParagraphFont"/>
    <w:link w:val="Heading8"/>
    <w:rsid w:val="009D3A35"/>
    <w:rPr>
      <w:rFonts w:ascii="Arial" w:hAnsi="Arial"/>
      <w:b/>
      <w:bCs/>
      <w:sz w:val="24"/>
      <w:lang w:eastAsia="en-US"/>
    </w:rPr>
  </w:style>
  <w:style w:type="paragraph" w:styleId="NoSpacing">
    <w:name w:val="No Spacing"/>
    <w:uiPriority w:val="1"/>
    <w:qFormat/>
    <w:rsid w:val="0015611C"/>
    <w:rPr>
      <w:sz w:val="24"/>
      <w:lang w:eastAsia="en-US"/>
    </w:rPr>
  </w:style>
  <w:style w:type="paragraph" w:customStyle="1" w:styleId="Default">
    <w:name w:val="Default"/>
    <w:rsid w:val="0015611C"/>
    <w:pPr>
      <w:autoSpaceDE w:val="0"/>
      <w:autoSpaceDN w:val="0"/>
      <w:adjustRightInd w:val="0"/>
    </w:pPr>
    <w:rPr>
      <w:rFonts w:ascii="Segoe UI" w:hAnsi="Segoe UI" w:cs="Segoe UI"/>
      <w:color w:val="000000"/>
      <w:sz w:val="24"/>
      <w:szCs w:val="24"/>
    </w:rPr>
  </w:style>
  <w:style w:type="paragraph" w:styleId="FootnoteText">
    <w:name w:val="footnote text"/>
    <w:basedOn w:val="Normal"/>
    <w:link w:val="FootnoteTextChar"/>
    <w:semiHidden/>
    <w:rsid w:val="00611B29"/>
    <w:rPr>
      <w:sz w:val="20"/>
      <w:szCs w:val="20"/>
      <w:lang w:eastAsia="en-US"/>
    </w:rPr>
  </w:style>
  <w:style w:type="character" w:customStyle="1" w:styleId="FootnoteTextChar">
    <w:name w:val="Footnote Text Char"/>
    <w:basedOn w:val="DefaultParagraphFont"/>
    <w:link w:val="FootnoteText"/>
    <w:semiHidden/>
    <w:rsid w:val="00611B29"/>
    <w:rPr>
      <w:lang w:eastAsia="en-US"/>
    </w:rPr>
  </w:style>
  <w:style w:type="character" w:styleId="FootnoteReference">
    <w:name w:val="footnote reference"/>
    <w:uiPriority w:val="99"/>
    <w:semiHidden/>
    <w:rsid w:val="00611B29"/>
    <w:rPr>
      <w:vertAlign w:val="superscript"/>
    </w:rPr>
  </w:style>
  <w:style w:type="character" w:customStyle="1" w:styleId="Heading2Char">
    <w:name w:val="Heading 2 Char"/>
    <w:basedOn w:val="DefaultParagraphFont"/>
    <w:link w:val="Heading2"/>
    <w:semiHidden/>
    <w:rsid w:val="002564F7"/>
    <w:rPr>
      <w:rFonts w:asciiTheme="majorHAnsi" w:eastAsiaTheme="majorEastAsia" w:hAnsiTheme="majorHAnsi" w:cstheme="majorBidi"/>
      <w:color w:val="365F91" w:themeColor="accent1" w:themeShade="BF"/>
      <w:sz w:val="26"/>
      <w:szCs w:val="26"/>
    </w:rPr>
  </w:style>
  <w:style w:type="character" w:styleId="Hyperlink">
    <w:name w:val="Hyperlink"/>
    <w:uiPriority w:val="99"/>
    <w:unhideWhenUsed/>
    <w:rsid w:val="009C04DA"/>
    <w:rPr>
      <w:color w:val="0000FF"/>
      <w:u w:val="single"/>
    </w:rPr>
  </w:style>
  <w:style w:type="character" w:customStyle="1" w:styleId="UnresolvedMention">
    <w:name w:val="Unresolved Mention"/>
    <w:basedOn w:val="DefaultParagraphFont"/>
    <w:uiPriority w:val="99"/>
    <w:semiHidden/>
    <w:unhideWhenUsed/>
    <w:rsid w:val="00034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olocprimary.co.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D814ABE18E4045B29677CA1170178E" ma:contentTypeVersion="15" ma:contentTypeDescription="Create a new document." ma:contentTypeScope="" ma:versionID="abc400238537ff57388195e829fe0b64">
  <xsd:schema xmlns:xsd="http://www.w3.org/2001/XMLSchema" xmlns:xs="http://www.w3.org/2001/XMLSchema" xmlns:p="http://schemas.microsoft.com/office/2006/metadata/properties" xmlns:ns2="dc56c084-4814-4bc3-97fd-449908d38aa0" xmlns:ns3="ab5d4fdb-b8c4-40c5-adc9-496ccfd1e071" targetNamespace="http://schemas.microsoft.com/office/2006/metadata/properties" ma:root="true" ma:fieldsID="df76133bd61cbe0b6a5ead9fd18eeced" ns2:_="" ns3:_="">
    <xsd:import namespace="dc56c084-4814-4bc3-97fd-449908d38aa0"/>
    <xsd:import namespace="ab5d4fdb-b8c4-40c5-adc9-496ccfd1e0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6c084-4814-4bc3-97fd-449908d3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142ddd-9bff-48c7-b29b-e3fab0d25f2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5d4fdb-b8c4-40c5-adc9-496ccfd1e0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0fbf18-9e68-46ac-9f56-6acda4e344c1}" ma:internalName="TaxCatchAll" ma:showField="CatchAllData" ma:web="ab5d4fdb-b8c4-40c5-adc9-496ccfd1e07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56c084-4814-4bc3-97fd-449908d38aa0">
      <Terms xmlns="http://schemas.microsoft.com/office/infopath/2007/PartnerControls"/>
    </lcf76f155ced4ddcb4097134ff3c332f>
    <TaxCatchAll xmlns="ab5d4fdb-b8c4-40c5-adc9-496ccfd1e07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6CB0F-4027-4FB9-AB23-C1C2BAFCAC89}">
  <ds:schemaRefs>
    <ds:schemaRef ds:uri="http://schemas.microsoft.com/sharepoint/v3/contenttype/forms"/>
  </ds:schemaRefs>
</ds:datastoreItem>
</file>

<file path=customXml/itemProps2.xml><?xml version="1.0" encoding="utf-8"?>
<ds:datastoreItem xmlns:ds="http://schemas.openxmlformats.org/officeDocument/2006/customXml" ds:itemID="{98E8DE2A-A6E5-4A4F-A1BE-C0C76E087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6c084-4814-4bc3-97fd-449908d38aa0"/>
    <ds:schemaRef ds:uri="ab5d4fdb-b8c4-40c5-adc9-496ccfd1e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1DC8B-EA1A-4516-8867-48ABB222BAF6}">
  <ds:schemaRefs>
    <ds:schemaRef ds:uri="http://schemas.microsoft.com/office/2006/metadata/properties"/>
    <ds:schemaRef ds:uri="dc56c084-4814-4bc3-97fd-449908d38aa0"/>
    <ds:schemaRef ds:uri="http://www.w3.org/XML/1998/namespace"/>
    <ds:schemaRef ds:uri="http://purl.org/dc/term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ab5d4fdb-b8c4-40c5-adc9-496ccfd1e071"/>
    <ds:schemaRef ds:uri="http://purl.org/dc/elements/1.1/"/>
  </ds:schemaRefs>
</ds:datastoreItem>
</file>

<file path=customXml/itemProps4.xml><?xml version="1.0" encoding="utf-8"?>
<ds:datastoreItem xmlns:ds="http://schemas.openxmlformats.org/officeDocument/2006/customXml" ds:itemID="{D3AD236F-5E98-4BD7-9634-E5EBADDDA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AC1F5DD4</Template>
  <TotalTime>1</TotalTime>
  <Pages>4</Pages>
  <Words>1324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Infrastruct Limited</vt:lpstr>
    </vt:vector>
  </TitlesOfParts>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 Limited</dc:title>
  <dc:creator>Alan</dc:creator>
  <cp:lastModifiedBy>A Houghton</cp:lastModifiedBy>
  <cp:revision>2</cp:revision>
  <cp:lastPrinted>2025-02-26T13:39:00Z</cp:lastPrinted>
  <dcterms:created xsi:type="dcterms:W3CDTF">2026-11-03T15:16:00Z</dcterms:created>
  <dcterms:modified xsi:type="dcterms:W3CDTF">2026-11-03T15:16:00Z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0x010100F4D814ABE18E4045B29677CA1170178E</vt:lpwstr>
  </property>
  <property fmtid="{D5CDD505-2E9C-101B-9397-08002B2CF9AE}" pid="3" name="GrammarlyDocumentId">
    <vt:lpwstr>a01f5eecc5462ad5713c5a76754b853f1a3a9fc7bd366a8f14dbf28a7d939b45</vt:lpwstr>
  </property>
  <property fmtid="{D5CDD505-2E9C-101B-9397-08002B2CF9AE}" pid="4" name="MediaServiceImageTags">
    <vt:lpwstr/>
  </property>
</Properties>
</file>